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svg" ContentType="image/svg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44"/>
        <w:tblOverlap w:val="never"/>
        <w:tblW w:w="11537" w:type="dxa"/>
        <w:tblLayout w:type="fixed"/>
        <w:tblCellMar>
          <w:left w:w="115" w:type="dxa"/>
          <w:right w:w="115" w:type="dxa"/>
        </w:tblCellMar>
        <w:tblLook w:val="04A0"/>
      </w:tblPr>
      <w:tblGrid>
        <w:gridCol w:w="3870"/>
        <w:gridCol w:w="270"/>
        <w:gridCol w:w="7397"/>
      </w:tblGrid>
      <w:tr w:rsidR="00C0231A" w:rsidTr="00C40A3F">
        <w:trPr>
          <w:trHeight w:val="13394"/>
        </w:trPr>
        <w:tc>
          <w:tcPr>
            <w:tcW w:w="3870" w:type="dxa"/>
          </w:tcPr>
          <w:p w:rsidR="00C0231A" w:rsidRDefault="00C4363D" w:rsidP="00C0231A">
            <w:pPr>
              <w:pStyle w:val="Heading3"/>
            </w:pPr>
            <w:r>
              <w:rPr>
                <w:noProof/>
                <w:lang w:eastAsia="en-US"/>
              </w:rPr>
              <w:drawing>
                <wp:inline distT="0" distB="0" distL="0" distR="0">
                  <wp:extent cx="1606839" cy="1566154"/>
                  <wp:effectExtent l="19050" t="0" r="0" b="0"/>
                  <wp:docPr id="4" name="Picture 3" descr="16903715610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690371561066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746" cy="1578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0231A" w:rsidRDefault="00C0231A" w:rsidP="00C0231A">
            <w:pPr>
              <w:pStyle w:val="Heading3"/>
            </w:pPr>
            <w:r>
              <w:t>Profile</w:t>
            </w:r>
          </w:p>
          <w:p w:rsidR="00C0231A" w:rsidRPr="00C833A1" w:rsidRDefault="00C0231A" w:rsidP="00C0231A">
            <w:pPr>
              <w:spacing w:before="307" w:after="434" w:line="265" w:lineRule="auto"/>
              <w:jc w:val="both"/>
              <w:rPr>
                <w:color w:val="1C1C1C"/>
                <w:sz w:val="20"/>
              </w:rPr>
            </w:pPr>
            <w:r>
              <w:rPr>
                <w:color w:val="1C1C1C"/>
                <w:sz w:val="20"/>
              </w:rPr>
              <w:t>A motivated and personable student. Highly organized and detail-oriented individual. Like to be involved in a challenging work environment.</w:t>
            </w:r>
          </w:p>
          <w:sdt>
            <w:sdtPr>
              <w:id w:val="-1954003311"/>
              <w:placeholder>
                <w:docPart w:val="D5EFD5366BDC482DBD427ACEF49F9993"/>
              </w:placeholder>
              <w:temporary/>
              <w:showingPlcHdr/>
            </w:sdtPr>
            <w:sdtContent>
              <w:p w:rsidR="00C0231A" w:rsidRPr="00CB0055" w:rsidRDefault="00C0231A" w:rsidP="00C0231A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p w:rsidR="00C0231A" w:rsidRPr="00E70349" w:rsidRDefault="00F21D80" w:rsidP="00C0231A">
            <w:pPr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111563247"/>
                <w:placeholder>
                  <w:docPart w:val="4C5E9FE120F546EFA45F43B8F91C0799"/>
                </w:placeholder>
                <w:temporary/>
                <w:showingPlcHdr/>
              </w:sdtPr>
              <w:sdtContent>
                <w:r w:rsidR="00C0231A" w:rsidRPr="00E70349">
                  <w:rPr>
                    <w:b/>
                    <w:bCs/>
                    <w:sz w:val="20"/>
                    <w:szCs w:val="20"/>
                  </w:rPr>
                  <w:t>PHONE:</w:t>
                </w:r>
              </w:sdtContent>
            </w:sdt>
          </w:p>
          <w:p w:rsidR="00C0231A" w:rsidRPr="00E70349" w:rsidRDefault="008E65B3" w:rsidP="00C023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+977 9805748819/+977 </w:t>
            </w:r>
            <w:r w:rsidR="00C4363D">
              <w:rPr>
                <w:sz w:val="20"/>
                <w:szCs w:val="20"/>
              </w:rPr>
              <w:t>9863084307</w:t>
            </w:r>
          </w:p>
          <w:p w:rsidR="00C0231A" w:rsidRDefault="00C0231A" w:rsidP="00C0231A"/>
          <w:p w:rsidR="00C0231A" w:rsidRPr="00E70349" w:rsidRDefault="00C0231A" w:rsidP="00C0231A">
            <w:pPr>
              <w:rPr>
                <w:b/>
                <w:bCs/>
                <w:sz w:val="20"/>
                <w:szCs w:val="20"/>
              </w:rPr>
            </w:pPr>
            <w:r w:rsidRPr="00E70349">
              <w:rPr>
                <w:b/>
                <w:bCs/>
                <w:sz w:val="20"/>
                <w:szCs w:val="20"/>
              </w:rPr>
              <w:t>Email</w:t>
            </w:r>
          </w:p>
          <w:p w:rsidR="00C0231A" w:rsidRPr="00E70349" w:rsidRDefault="00F21D80" w:rsidP="00C0231A">
            <w:pPr>
              <w:rPr>
                <w:sz w:val="20"/>
                <w:szCs w:val="20"/>
              </w:rPr>
            </w:pPr>
            <w:hyperlink r:id="rId8" w:history="1">
              <w:r w:rsidR="00C4363D" w:rsidRPr="00BF01B6">
                <w:rPr>
                  <w:rStyle w:val="Hyperlink"/>
                  <w:sz w:val="20"/>
                  <w:szCs w:val="20"/>
                </w:rPr>
                <w:t>ashokpant466@gmail.com</w:t>
              </w:r>
            </w:hyperlink>
          </w:p>
          <w:p w:rsidR="00C0231A" w:rsidRDefault="00C0231A" w:rsidP="00C0231A"/>
          <w:p w:rsidR="00C0231A" w:rsidRPr="00E70349" w:rsidRDefault="00C0231A" w:rsidP="00C0231A">
            <w:pPr>
              <w:rPr>
                <w:b/>
                <w:bCs/>
                <w:sz w:val="20"/>
                <w:szCs w:val="20"/>
              </w:rPr>
            </w:pPr>
            <w:r w:rsidRPr="00E70349">
              <w:rPr>
                <w:b/>
                <w:bCs/>
                <w:sz w:val="20"/>
                <w:szCs w:val="20"/>
              </w:rPr>
              <w:t>Address</w:t>
            </w:r>
          </w:p>
          <w:p w:rsidR="00C0231A" w:rsidRPr="00E70349" w:rsidRDefault="00305FDB" w:rsidP="00C023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Buddh</w:t>
            </w:r>
            <w:r w:rsidR="00C4363D">
              <w:rPr>
                <w:sz w:val="20"/>
                <w:szCs w:val="20"/>
              </w:rPr>
              <w:t>anagar</w:t>
            </w:r>
          </w:p>
          <w:p w:rsidR="00C0231A" w:rsidRPr="00E70349" w:rsidRDefault="00C0231A" w:rsidP="00C0231A">
            <w:pPr>
              <w:rPr>
                <w:rStyle w:val="Hyperlink"/>
                <w:sz w:val="20"/>
                <w:szCs w:val="20"/>
              </w:rPr>
            </w:pPr>
            <w:r w:rsidRPr="00E70349">
              <w:rPr>
                <w:sz w:val="20"/>
                <w:szCs w:val="20"/>
              </w:rPr>
              <w:t>Kathmandu</w:t>
            </w:r>
          </w:p>
          <w:p w:rsidR="00C0231A" w:rsidRPr="00CB0055" w:rsidRDefault="00C0231A" w:rsidP="00C0231A">
            <w:pPr>
              <w:pStyle w:val="Heading3"/>
            </w:pPr>
            <w:r>
              <w:t>it proficiency</w:t>
            </w:r>
          </w:p>
          <w:p w:rsidR="00C0231A" w:rsidRPr="00E70349" w:rsidRDefault="00C4363D" w:rsidP="00C0231A">
            <w:pPr>
              <w:rPr>
                <w:sz w:val="20"/>
                <w:szCs w:val="20"/>
              </w:rPr>
            </w:pPr>
            <w:r w:rsidRPr="00C4363D">
              <w:rPr>
                <w:sz w:val="20"/>
                <w:szCs w:val="20"/>
              </w:rPr>
              <w:t>Microsoft Office package</w:t>
            </w:r>
          </w:p>
          <w:p w:rsidR="00C0231A" w:rsidRDefault="00C0231A" w:rsidP="00C0231A"/>
          <w:p w:rsidR="00C0231A" w:rsidRDefault="00C0231A" w:rsidP="00C0231A"/>
          <w:p w:rsidR="00C0231A" w:rsidRPr="00920011" w:rsidRDefault="00C0231A" w:rsidP="00C0231A">
            <w:pPr>
              <w:rPr>
                <w:b/>
                <w:bCs/>
                <w:sz w:val="20"/>
                <w:szCs w:val="20"/>
              </w:rPr>
            </w:pPr>
            <w:r w:rsidRPr="00920011">
              <w:rPr>
                <w:b/>
                <w:bCs/>
                <w:sz w:val="20"/>
                <w:szCs w:val="20"/>
              </w:rPr>
              <w:t>Language:</w:t>
            </w:r>
          </w:p>
          <w:p w:rsidR="00C0231A" w:rsidRPr="00606AFC" w:rsidRDefault="00C0231A" w:rsidP="00C0231A">
            <w:pPr>
              <w:rPr>
                <w:b/>
                <w:bCs/>
              </w:rPr>
            </w:pPr>
          </w:p>
          <w:p w:rsidR="00C0231A" w:rsidRPr="00E70349" w:rsidRDefault="00C0231A" w:rsidP="00C0231A">
            <w:pPr>
              <w:rPr>
                <w:sz w:val="20"/>
                <w:szCs w:val="20"/>
              </w:rPr>
            </w:pPr>
            <w:r w:rsidRPr="00E70349">
              <w:rPr>
                <w:sz w:val="20"/>
                <w:szCs w:val="20"/>
              </w:rPr>
              <w:t>English</w:t>
            </w:r>
          </w:p>
          <w:p w:rsidR="00C0231A" w:rsidRPr="00E70349" w:rsidRDefault="00C0231A" w:rsidP="00C0231A">
            <w:pPr>
              <w:rPr>
                <w:sz w:val="20"/>
                <w:szCs w:val="20"/>
              </w:rPr>
            </w:pPr>
            <w:r w:rsidRPr="00E70349">
              <w:rPr>
                <w:sz w:val="20"/>
                <w:szCs w:val="20"/>
              </w:rPr>
              <w:t>Hindi</w:t>
            </w:r>
          </w:p>
          <w:p w:rsidR="00C0231A" w:rsidRDefault="00C0231A" w:rsidP="00C0231A">
            <w:pPr>
              <w:rPr>
                <w:sz w:val="20"/>
                <w:szCs w:val="20"/>
              </w:rPr>
            </w:pPr>
            <w:r w:rsidRPr="00E70349">
              <w:rPr>
                <w:sz w:val="20"/>
                <w:szCs w:val="20"/>
              </w:rPr>
              <w:t>Nepali</w:t>
            </w:r>
          </w:p>
          <w:p w:rsidR="00C40A3F" w:rsidRDefault="00305FDB" w:rsidP="00C023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Chinese</w:t>
            </w:r>
          </w:p>
          <w:p w:rsidR="00C4363D" w:rsidRPr="00C4363D" w:rsidRDefault="00C4363D" w:rsidP="00C0231A">
            <w:pPr>
              <w:rPr>
                <w:sz w:val="20"/>
                <w:szCs w:val="20"/>
              </w:rPr>
            </w:pPr>
            <w:r w:rsidRPr="00C4363D">
              <w:rPr>
                <w:sz w:val="20"/>
                <w:szCs w:val="20"/>
              </w:rPr>
              <w:t>(</w:t>
            </w:r>
            <w:r w:rsidRPr="00C4363D">
              <w:rPr>
                <w:rFonts w:eastAsia="Calibri" w:cs="Calibri"/>
                <w:sz w:val="20"/>
                <w:szCs w:val="20"/>
              </w:rPr>
              <w:t>French studied since 2022)</w:t>
            </w:r>
          </w:p>
          <w:p w:rsidR="00C0231A" w:rsidRDefault="00C0231A" w:rsidP="00C0231A"/>
          <w:p w:rsidR="00C0231A" w:rsidRDefault="00C0231A" w:rsidP="00C0231A"/>
          <w:p w:rsidR="00C0231A" w:rsidRPr="004D3011" w:rsidRDefault="00C0231A" w:rsidP="00C0231A"/>
        </w:tc>
        <w:tc>
          <w:tcPr>
            <w:tcW w:w="270" w:type="dxa"/>
          </w:tcPr>
          <w:p w:rsidR="00C0231A" w:rsidRDefault="00C0231A" w:rsidP="00C0231A">
            <w:pPr>
              <w:tabs>
                <w:tab w:val="left" w:pos="990"/>
              </w:tabs>
            </w:pPr>
          </w:p>
        </w:tc>
        <w:tc>
          <w:tcPr>
            <w:tcW w:w="7397" w:type="dxa"/>
          </w:tcPr>
          <w:p w:rsidR="00C0231A" w:rsidRDefault="00C0231A" w:rsidP="00C0231A">
            <w:pPr>
              <w:pStyle w:val="Heading2"/>
            </w:pPr>
          </w:p>
          <w:p w:rsidR="00C0231A" w:rsidRPr="00606AFC" w:rsidRDefault="00C0231A" w:rsidP="00C0231A">
            <w:pPr>
              <w:pStyle w:val="Heading2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>KRISHNA RAJ JOSHI</w:t>
            </w:r>
          </w:p>
          <w:p w:rsidR="00C0231A" w:rsidRPr="00606AFC" w:rsidRDefault="00C0231A" w:rsidP="00C0231A">
            <w:pPr>
              <w:rPr>
                <w:sz w:val="32"/>
                <w:szCs w:val="32"/>
              </w:rPr>
            </w:pPr>
            <w:r w:rsidRPr="00606AFC">
              <w:rPr>
                <w:sz w:val="32"/>
                <w:szCs w:val="32"/>
              </w:rPr>
              <w:t>STUDENT</w:t>
            </w:r>
          </w:p>
          <w:p w:rsidR="00C0231A" w:rsidRPr="00606AFC" w:rsidRDefault="00C0231A" w:rsidP="00C0231A"/>
          <w:p w:rsidR="00C0231A" w:rsidRDefault="00C0231A" w:rsidP="00C0231A">
            <w:pPr>
              <w:pStyle w:val="Heading2"/>
            </w:pPr>
            <w:r>
              <w:t>EDUCATION</w:t>
            </w:r>
          </w:p>
          <w:p w:rsidR="00C0231A" w:rsidRPr="006032B8" w:rsidRDefault="00C0231A" w:rsidP="00C0231A">
            <w:pPr>
              <w:spacing w:after="169"/>
              <w:ind w:left="-5" w:hanging="10"/>
              <w:rPr>
                <w:b/>
                <w:bCs/>
                <w:color w:val="1C1C1C"/>
                <w:sz w:val="20"/>
                <w:szCs w:val="20"/>
              </w:rPr>
            </w:pPr>
            <w:r w:rsidRPr="006032B8">
              <w:rPr>
                <w:b/>
                <w:bCs/>
                <w:color w:val="1C1C1C"/>
                <w:sz w:val="20"/>
                <w:szCs w:val="20"/>
              </w:rPr>
              <w:t>Secondary Level</w:t>
            </w:r>
          </w:p>
          <w:p w:rsidR="00C0231A" w:rsidRPr="003E08EE" w:rsidRDefault="00C0231A" w:rsidP="00C0231A">
            <w:pPr>
              <w:spacing w:after="169"/>
              <w:ind w:left="-5" w:hanging="10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Mahendranagar Higher Secondary School / Kanchanpur / June 2016</w:t>
            </w:r>
          </w:p>
          <w:p w:rsidR="00C0231A" w:rsidRPr="003E08EE" w:rsidRDefault="00C0231A" w:rsidP="00C0231A">
            <w:pPr>
              <w:pStyle w:val="ListParagraph"/>
              <w:numPr>
                <w:ilvl w:val="0"/>
                <w:numId w:val="1"/>
              </w:numPr>
              <w:spacing w:after="169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Completed with a GPA of 2.45</w:t>
            </w:r>
          </w:p>
          <w:p w:rsidR="00C0231A" w:rsidRPr="00C0231A" w:rsidRDefault="00C0231A" w:rsidP="00C0231A">
            <w:pPr>
              <w:pStyle w:val="ListParagraph"/>
              <w:numPr>
                <w:ilvl w:val="0"/>
                <w:numId w:val="1"/>
              </w:numPr>
              <w:spacing w:after="169"/>
              <w:rPr>
                <w:color w:val="1C1C1C"/>
                <w:sz w:val="20"/>
                <w:szCs w:val="20"/>
              </w:rPr>
            </w:pPr>
            <w:r w:rsidRPr="003E08EE">
              <w:rPr>
                <w:color w:val="1C1C1C"/>
                <w:sz w:val="20"/>
                <w:szCs w:val="20"/>
              </w:rPr>
              <w:t>Participated in different school functions.</w:t>
            </w:r>
          </w:p>
          <w:p w:rsidR="00C0231A" w:rsidRPr="006032B8" w:rsidRDefault="00C0231A" w:rsidP="00C0231A">
            <w:pPr>
              <w:spacing w:after="169"/>
              <w:ind w:left="-5" w:hanging="10"/>
              <w:rPr>
                <w:b/>
                <w:bCs/>
                <w:color w:val="1C1C1C"/>
                <w:sz w:val="20"/>
                <w:szCs w:val="20"/>
              </w:rPr>
            </w:pPr>
            <w:r w:rsidRPr="006032B8">
              <w:rPr>
                <w:b/>
                <w:bCs/>
                <w:color w:val="1C1C1C"/>
                <w:sz w:val="20"/>
                <w:szCs w:val="20"/>
              </w:rPr>
              <w:t>Higher Secondary Level</w:t>
            </w:r>
          </w:p>
          <w:p w:rsidR="00C0231A" w:rsidRPr="003E08EE" w:rsidRDefault="00C0231A" w:rsidP="00C0231A">
            <w:pPr>
              <w:spacing w:after="169"/>
              <w:ind w:left="-5" w:hanging="10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Baljagritee Secondary School</w:t>
            </w:r>
            <w:r w:rsidRPr="003E08EE">
              <w:rPr>
                <w:color w:val="1C1C1C"/>
                <w:sz w:val="20"/>
                <w:szCs w:val="20"/>
              </w:rPr>
              <w:t xml:space="preserve"> / </w:t>
            </w:r>
            <w:r w:rsidR="007C3405">
              <w:rPr>
                <w:color w:val="1C1C1C"/>
                <w:sz w:val="20"/>
                <w:szCs w:val="20"/>
              </w:rPr>
              <w:t>Kanchanpur</w:t>
            </w:r>
            <w:r w:rsidRPr="003E08EE">
              <w:rPr>
                <w:color w:val="1C1C1C"/>
                <w:sz w:val="20"/>
                <w:szCs w:val="20"/>
              </w:rPr>
              <w:t xml:space="preserve"> / September 2016 - September 2018</w:t>
            </w:r>
          </w:p>
          <w:p w:rsidR="00C0231A" w:rsidRPr="00DD7B17" w:rsidRDefault="00C0231A" w:rsidP="00C0231A">
            <w:pPr>
              <w:pStyle w:val="ListParagraph"/>
              <w:numPr>
                <w:ilvl w:val="0"/>
                <w:numId w:val="3"/>
              </w:numPr>
              <w:spacing w:after="169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Completed +2 in Arts with an aggregate GPA of 2.23</w:t>
            </w:r>
          </w:p>
          <w:p w:rsidR="00C0231A" w:rsidRPr="006032B8" w:rsidRDefault="00C0231A" w:rsidP="00C0231A">
            <w:pPr>
              <w:spacing w:after="169"/>
              <w:ind w:left="-5" w:hanging="10"/>
              <w:rPr>
                <w:b/>
                <w:bCs/>
                <w:color w:val="1C1C1C"/>
                <w:sz w:val="20"/>
                <w:szCs w:val="20"/>
              </w:rPr>
            </w:pPr>
            <w:r w:rsidRPr="006032B8">
              <w:rPr>
                <w:b/>
                <w:bCs/>
                <w:color w:val="1C1C1C"/>
                <w:sz w:val="20"/>
                <w:szCs w:val="20"/>
              </w:rPr>
              <w:t>Bachelors in Hotel Management</w:t>
            </w:r>
          </w:p>
          <w:p w:rsidR="00C0231A" w:rsidRPr="003E08EE" w:rsidRDefault="00C0231A" w:rsidP="00C0231A">
            <w:pPr>
              <w:spacing w:after="169"/>
              <w:ind w:left="-5" w:hanging="10"/>
              <w:rPr>
                <w:color w:val="1C1C1C"/>
                <w:sz w:val="20"/>
                <w:szCs w:val="20"/>
              </w:rPr>
            </w:pPr>
            <w:r w:rsidRPr="003E08EE">
              <w:rPr>
                <w:color w:val="1C1C1C"/>
                <w:sz w:val="20"/>
                <w:szCs w:val="20"/>
              </w:rPr>
              <w:t>Global College International / Kathm</w:t>
            </w:r>
            <w:r w:rsidR="00C4363D">
              <w:rPr>
                <w:color w:val="1C1C1C"/>
                <w:sz w:val="20"/>
                <w:szCs w:val="20"/>
              </w:rPr>
              <w:t>andu /</w:t>
            </w:r>
            <w:r w:rsidR="00C40A3F">
              <w:rPr>
                <w:color w:val="1C1C1C"/>
                <w:sz w:val="20"/>
                <w:szCs w:val="20"/>
              </w:rPr>
              <w:t xml:space="preserve"> September 2019 – 2024 December</w:t>
            </w:r>
          </w:p>
          <w:p w:rsidR="00C0231A" w:rsidRPr="00DD7B17" w:rsidRDefault="00305FDB" w:rsidP="00C0231A">
            <w:pPr>
              <w:pStyle w:val="ListParagraph"/>
              <w:numPr>
                <w:ilvl w:val="0"/>
                <w:numId w:val="3"/>
              </w:numPr>
              <w:spacing w:after="169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Aggregate</w:t>
            </w:r>
            <w:r w:rsidR="002C4E15">
              <w:rPr>
                <w:color w:val="1C1C1C"/>
                <w:sz w:val="20"/>
                <w:szCs w:val="20"/>
              </w:rPr>
              <w:t xml:space="preserve"> of 3.62</w:t>
            </w:r>
            <w:r w:rsidR="00C40A3F">
              <w:rPr>
                <w:color w:val="1C1C1C"/>
                <w:sz w:val="20"/>
                <w:szCs w:val="20"/>
              </w:rPr>
              <w:t xml:space="preserve"> GPA</w:t>
            </w:r>
          </w:p>
          <w:p w:rsidR="00C0231A" w:rsidRDefault="00C0231A" w:rsidP="00C0231A"/>
          <w:sdt>
            <w:sdtPr>
              <w:id w:val="1001553383"/>
              <w:placeholder>
                <w:docPart w:val="F30CCD0EBBE048C098A51A46B6C77CAC"/>
              </w:placeholder>
              <w:temporary/>
              <w:showingPlcHdr/>
            </w:sdtPr>
            <w:sdtContent>
              <w:p w:rsidR="00C0231A" w:rsidRPr="00C4363D" w:rsidRDefault="00C0231A" w:rsidP="00C4363D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:rsidR="00C40A3F" w:rsidRDefault="00C40A3F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One year internship in Intercontinental Sanya</w:t>
            </w:r>
            <w:r w:rsidR="00B358A4">
              <w:rPr>
                <w:color w:val="1C1C1C"/>
                <w:sz w:val="20"/>
                <w:szCs w:val="20"/>
              </w:rPr>
              <w:t xml:space="preserve"> </w:t>
            </w:r>
            <w:r>
              <w:rPr>
                <w:color w:val="1C1C1C"/>
                <w:sz w:val="20"/>
                <w:szCs w:val="20"/>
              </w:rPr>
              <w:t>Haitang Bay Resort (IGH). F&amp;B(Kitchen Department)</w:t>
            </w:r>
          </w:p>
          <w:p w:rsidR="00B358A4" w:rsidRDefault="00B358A4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Cross department training during internship including (Front Office Department, Service, Cold Kitchen and Bakery)</w:t>
            </w:r>
          </w:p>
          <w:p w:rsidR="00C0231A" w:rsidRPr="009B7FE2" w:rsidRDefault="00C0231A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 w:rsidRPr="009B7FE2">
              <w:rPr>
                <w:color w:val="1C1C1C"/>
                <w:sz w:val="20"/>
                <w:szCs w:val="20"/>
              </w:rPr>
              <w:t>ODC’s at var</w:t>
            </w:r>
            <w:r w:rsidR="007C3405">
              <w:rPr>
                <w:color w:val="1C1C1C"/>
                <w:sz w:val="20"/>
                <w:szCs w:val="20"/>
              </w:rPr>
              <w:t>ious 5-star hotels in Kathmandu</w:t>
            </w:r>
            <w:r w:rsidR="00C4363D">
              <w:rPr>
                <w:color w:val="1C1C1C"/>
                <w:sz w:val="20"/>
                <w:szCs w:val="20"/>
              </w:rPr>
              <w:t>.</w:t>
            </w:r>
          </w:p>
          <w:p w:rsidR="00C0231A" w:rsidRPr="009B7FE2" w:rsidRDefault="00C0231A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 w:rsidRPr="009B7FE2">
              <w:rPr>
                <w:color w:val="1C1C1C"/>
                <w:sz w:val="20"/>
                <w:szCs w:val="20"/>
              </w:rPr>
              <w:t>Basic training of IDS</w:t>
            </w:r>
            <w:r w:rsidR="007C3405">
              <w:rPr>
                <w:color w:val="1C1C1C"/>
                <w:sz w:val="20"/>
                <w:szCs w:val="20"/>
              </w:rPr>
              <w:t xml:space="preserve"> system at college front office</w:t>
            </w:r>
            <w:r w:rsidR="00C4363D">
              <w:rPr>
                <w:color w:val="1C1C1C"/>
                <w:sz w:val="20"/>
                <w:szCs w:val="20"/>
              </w:rPr>
              <w:t>.</w:t>
            </w:r>
          </w:p>
          <w:p w:rsidR="00C0231A" w:rsidRDefault="00C0231A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 w:rsidRPr="009B7FE2">
              <w:rPr>
                <w:color w:val="1C1C1C"/>
                <w:sz w:val="20"/>
                <w:szCs w:val="20"/>
              </w:rPr>
              <w:t>Fine dining etiquettes and state banquet training at college</w:t>
            </w:r>
            <w:r w:rsidR="00C4363D">
              <w:rPr>
                <w:color w:val="1C1C1C"/>
                <w:sz w:val="20"/>
                <w:szCs w:val="20"/>
              </w:rPr>
              <w:t>.</w:t>
            </w:r>
          </w:p>
          <w:p w:rsidR="00C4363D" w:rsidRDefault="00C4363D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>
              <w:rPr>
                <w:color w:val="1C1C1C"/>
                <w:sz w:val="20"/>
                <w:szCs w:val="20"/>
              </w:rPr>
              <w:t>Operate Barista outlet for 8 mounts.</w:t>
            </w:r>
          </w:p>
          <w:p w:rsidR="007C3405" w:rsidRPr="009B7FE2" w:rsidRDefault="007C3405" w:rsidP="00C0231A">
            <w:pPr>
              <w:pStyle w:val="ListParagraph"/>
              <w:numPr>
                <w:ilvl w:val="0"/>
                <w:numId w:val="2"/>
              </w:numPr>
              <w:spacing w:after="169" w:line="259" w:lineRule="auto"/>
              <w:rPr>
                <w:color w:val="1C1C1C"/>
                <w:sz w:val="20"/>
                <w:szCs w:val="20"/>
              </w:rPr>
            </w:pPr>
            <w:r w:rsidRPr="007C3405">
              <w:rPr>
                <w:color w:val="1C1C1C"/>
                <w:sz w:val="20"/>
                <w:szCs w:val="20"/>
              </w:rPr>
              <w:t>Worked di</w:t>
            </w:r>
            <w:r w:rsidR="00B358A4">
              <w:rPr>
                <w:color w:val="1C1C1C"/>
                <w:sz w:val="20"/>
                <w:szCs w:val="20"/>
              </w:rPr>
              <w:t>fferent event company include (</w:t>
            </w:r>
            <w:r w:rsidRPr="007C3405">
              <w:rPr>
                <w:color w:val="1C1C1C"/>
                <w:sz w:val="20"/>
                <w:szCs w:val="20"/>
              </w:rPr>
              <w:t>The Bull, Opus events ) as Guest handlers  and luggage ta</w:t>
            </w:r>
            <w:r w:rsidR="00305FDB">
              <w:rPr>
                <w:color w:val="1C1C1C"/>
                <w:sz w:val="20"/>
                <w:szCs w:val="20"/>
              </w:rPr>
              <w:t>gging. In the  Soaltee hotel, H</w:t>
            </w:r>
            <w:r w:rsidRPr="007C3405">
              <w:rPr>
                <w:color w:val="1C1C1C"/>
                <w:sz w:val="20"/>
                <w:szCs w:val="20"/>
              </w:rPr>
              <w:t>y</w:t>
            </w:r>
            <w:r w:rsidR="00305FDB">
              <w:rPr>
                <w:color w:val="1C1C1C"/>
                <w:sz w:val="20"/>
                <w:szCs w:val="20"/>
              </w:rPr>
              <w:t>a</w:t>
            </w:r>
            <w:r w:rsidRPr="007C3405">
              <w:rPr>
                <w:color w:val="1C1C1C"/>
                <w:sz w:val="20"/>
                <w:szCs w:val="20"/>
              </w:rPr>
              <w:t xml:space="preserve">tt Regency  </w:t>
            </w:r>
          </w:p>
          <w:sdt>
            <w:sdtPr>
              <w:id w:val="1669594239"/>
              <w:placeholder>
                <w:docPart w:val="0AD9F22B1C6B4752B66C5168DC74A8B6"/>
              </w:placeholder>
              <w:temporary/>
              <w:showingPlcHdr/>
            </w:sdtPr>
            <w:sdtContent>
              <w:p w:rsidR="00C0231A" w:rsidRDefault="00C0231A" w:rsidP="00C0231A">
                <w:pPr>
                  <w:pStyle w:val="Heading2"/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:rsidR="00C0231A" w:rsidRDefault="00C0231A" w:rsidP="00C0231A">
            <w:pPr>
              <w:rPr>
                <w:color w:val="1C1C1C"/>
                <w:w w:val="108"/>
                <w:sz w:val="20"/>
              </w:rPr>
            </w:pPr>
            <w:r>
              <w:rPr>
                <w:color w:val="1C1C1C"/>
                <w:w w:val="108"/>
                <w:sz w:val="20"/>
              </w:rPr>
              <w:t>TimeManagement</w:t>
            </w:r>
          </w:p>
          <w:p w:rsidR="00C4363D" w:rsidRDefault="00C4363D" w:rsidP="00C0231A">
            <w:pPr>
              <w:rPr>
                <w:color w:val="1C1C1C"/>
                <w:w w:val="108"/>
                <w:sz w:val="20"/>
              </w:rPr>
            </w:pPr>
            <w:r>
              <w:rPr>
                <w:color w:val="1C1C1C"/>
                <w:w w:val="108"/>
                <w:sz w:val="20"/>
              </w:rPr>
              <w:t>Hard Working</w:t>
            </w:r>
          </w:p>
          <w:p w:rsidR="00C4363D" w:rsidRDefault="00C4363D" w:rsidP="00C0231A">
            <w:r>
              <w:rPr>
                <w:color w:val="1C1C1C"/>
                <w:w w:val="108"/>
                <w:sz w:val="20"/>
              </w:rPr>
              <w:t>Team Player</w:t>
            </w:r>
          </w:p>
          <w:p w:rsidR="00C0231A" w:rsidRDefault="00C0231A" w:rsidP="00C0231A">
            <w:r>
              <w:rPr>
                <w:color w:val="1C1C1C"/>
                <w:w w:val="108"/>
                <w:sz w:val="20"/>
              </w:rPr>
              <w:t>Relationshipbuilding</w:t>
            </w:r>
          </w:p>
          <w:p w:rsidR="00C0231A" w:rsidRDefault="00C0231A" w:rsidP="00C0231A">
            <w:pPr>
              <w:rPr>
                <w:color w:val="1C1C1C"/>
                <w:w w:val="109"/>
                <w:sz w:val="20"/>
              </w:rPr>
            </w:pPr>
            <w:r>
              <w:rPr>
                <w:color w:val="1C1C1C"/>
                <w:w w:val="109"/>
                <w:sz w:val="20"/>
              </w:rPr>
              <w:t>Communication</w:t>
            </w:r>
          </w:p>
          <w:p w:rsidR="00C0231A" w:rsidRDefault="00C0231A" w:rsidP="00C0231A">
            <w:pPr>
              <w:rPr>
                <w:color w:val="1C1C1C"/>
                <w:w w:val="109"/>
                <w:sz w:val="20"/>
              </w:rPr>
            </w:pPr>
          </w:p>
          <w:p w:rsidR="00B358A4" w:rsidRDefault="00B358A4" w:rsidP="00C0231A">
            <w:pPr>
              <w:rPr>
                <w:color w:val="1C1C1C"/>
                <w:w w:val="109"/>
                <w:sz w:val="20"/>
              </w:rPr>
            </w:pPr>
          </w:p>
          <w:p w:rsidR="00B358A4" w:rsidRDefault="00B358A4" w:rsidP="00C0231A">
            <w:pPr>
              <w:rPr>
                <w:color w:val="1C1C1C"/>
                <w:w w:val="109"/>
                <w:sz w:val="20"/>
              </w:rPr>
            </w:pPr>
          </w:p>
          <w:p w:rsidR="00B358A4" w:rsidRDefault="00B358A4" w:rsidP="00C0231A">
            <w:pPr>
              <w:rPr>
                <w:color w:val="1C1C1C"/>
                <w:w w:val="109"/>
                <w:sz w:val="20"/>
              </w:rPr>
            </w:pPr>
          </w:p>
          <w:p w:rsidR="00C40A3F" w:rsidRDefault="00C0231A" w:rsidP="00C0231A">
            <w:pPr>
              <w:rPr>
                <w:b/>
                <w:bCs/>
                <w:color w:val="1C1C1C"/>
                <w:w w:val="109"/>
                <w:sz w:val="20"/>
              </w:rPr>
            </w:pPr>
            <w:r w:rsidRPr="00606AFC">
              <w:rPr>
                <w:b/>
                <w:bCs/>
                <w:color w:val="1C1C1C"/>
                <w:w w:val="109"/>
                <w:sz w:val="20"/>
              </w:rPr>
              <w:lastRenderedPageBreak/>
              <w:t>REFERENCE</w:t>
            </w:r>
          </w:p>
          <w:p w:rsidR="00C40A3F" w:rsidRDefault="00F21D80" w:rsidP="00C40A3F">
            <w:pPr>
              <w:tabs>
                <w:tab w:val="left" w:pos="3160"/>
              </w:tabs>
              <w:rPr>
                <w:rFonts w:ascii="Times New Roman" w:eastAsia="Times New Roman" w:hAnsi="Times New Roman" w:cs="Times New Roman"/>
                <w:sz w:val="24"/>
              </w:rPr>
            </w:pPr>
            <w:hyperlink r:id="rId9" w:history="1"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https://www.ihg.com/interc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o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n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t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i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n</w:t>
              </w:r>
              <w:r w:rsidR="00C40A3F" w:rsidRPr="001B433F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ental/hotels/us/en/sanya/syxic/hoteldetail</w:t>
              </w:r>
            </w:hyperlink>
          </w:p>
          <w:p w:rsidR="00C40A3F" w:rsidRPr="00606AFC" w:rsidRDefault="00C40A3F" w:rsidP="00C0231A">
            <w:pPr>
              <w:rPr>
                <w:b/>
                <w:bCs/>
                <w:color w:val="1C1C1C"/>
                <w:w w:val="109"/>
                <w:sz w:val="20"/>
              </w:rPr>
            </w:pPr>
          </w:p>
          <w:p w:rsidR="00C0231A" w:rsidRPr="00E70349" w:rsidRDefault="00C40A3F" w:rsidP="00C0231A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 xml:space="preserve">Name: </w:t>
            </w:r>
            <w:r>
              <w:rPr>
                <w:b/>
                <w:color w:val="1F1F1F"/>
                <w:sz w:val="20"/>
                <w:szCs w:val="20"/>
              </w:rPr>
              <w:t>Cherry Che</w:t>
            </w:r>
            <w:r w:rsidRPr="00C40A3F">
              <w:rPr>
                <w:b/>
                <w:color w:val="1F1F1F"/>
                <w:sz w:val="20"/>
                <w:szCs w:val="20"/>
              </w:rPr>
              <w:t>n</w:t>
            </w:r>
          </w:p>
          <w:p w:rsidR="00C40A3F" w:rsidRDefault="00C0231A" w:rsidP="00C0231A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Company: </w:t>
            </w:r>
            <w:r w:rsidR="00C40A3F" w:rsidRPr="00C40A3F">
              <w:rPr>
                <w:b/>
                <w:color w:val="1C1C1C"/>
                <w:sz w:val="20"/>
                <w:szCs w:val="20"/>
              </w:rPr>
              <w:t>Intercontinental SanyaHaitang Bay Resort (IGH)</w:t>
            </w:r>
          </w:p>
          <w:p w:rsidR="00C0231A" w:rsidRPr="00E70349" w:rsidRDefault="00C0231A" w:rsidP="00C0231A">
            <w:pPr>
              <w:spacing w:after="93" w:line="276" w:lineRule="auto"/>
              <w:ind w:left="-5" w:hanging="10"/>
              <w:rPr>
                <w:b/>
                <w:bCs/>
                <w:color w:val="1F1F1F"/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Designation: </w:t>
            </w:r>
            <w:r w:rsidR="00C40A3F">
              <w:rPr>
                <w:b/>
                <w:bCs/>
                <w:color w:val="1F1F1F"/>
                <w:sz w:val="20"/>
                <w:szCs w:val="20"/>
              </w:rPr>
              <w:t>Huma</w:t>
            </w:r>
            <w:r w:rsidR="00305FDB">
              <w:rPr>
                <w:b/>
                <w:bCs/>
                <w:color w:val="1F1F1F"/>
                <w:sz w:val="20"/>
                <w:szCs w:val="20"/>
              </w:rPr>
              <w:t>n Resourc</w:t>
            </w:r>
            <w:r w:rsidR="00C40A3F">
              <w:rPr>
                <w:b/>
                <w:bCs/>
                <w:color w:val="1F1F1F"/>
                <w:sz w:val="20"/>
                <w:szCs w:val="20"/>
              </w:rPr>
              <w:t>e Manager</w:t>
            </w:r>
          </w:p>
          <w:p w:rsidR="00C0231A" w:rsidRPr="00E70349" w:rsidRDefault="00C40A3F" w:rsidP="00C0231A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>Contract No: +8613707657630</w:t>
            </w:r>
          </w:p>
          <w:p w:rsidR="00C0231A" w:rsidRDefault="00C0231A" w:rsidP="00C0231A">
            <w:pPr>
              <w:spacing w:after="93" w:line="276" w:lineRule="auto"/>
              <w:ind w:left="-5" w:hanging="10"/>
              <w:rPr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Email: </w:t>
            </w:r>
            <w:hyperlink r:id="rId10" w:history="1">
              <w:r w:rsidR="00C40A3F" w:rsidRPr="009F454B">
                <w:rPr>
                  <w:rStyle w:val="Hyperlink"/>
                  <w:sz w:val="20"/>
                  <w:szCs w:val="20"/>
                </w:rPr>
                <w:t>cherry.chen@ichaitangbay.com</w:t>
              </w:r>
            </w:hyperlink>
          </w:p>
          <w:p w:rsidR="00305FDB" w:rsidRPr="00E70349" w:rsidRDefault="00305FDB" w:rsidP="00305FDB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 xml:space="preserve">Name: </w:t>
            </w:r>
            <w:r>
              <w:rPr>
                <w:b/>
                <w:color w:val="1F1F1F"/>
                <w:sz w:val="20"/>
                <w:szCs w:val="20"/>
              </w:rPr>
              <w:t>Anurag</w:t>
            </w:r>
            <w:r w:rsidR="0048710F">
              <w:rPr>
                <w:b/>
                <w:color w:val="1F1F1F"/>
                <w:sz w:val="20"/>
                <w:szCs w:val="20"/>
              </w:rPr>
              <w:t xml:space="preserve"> </w:t>
            </w:r>
            <w:r>
              <w:rPr>
                <w:b/>
                <w:color w:val="1F1F1F"/>
                <w:sz w:val="20"/>
                <w:szCs w:val="20"/>
              </w:rPr>
              <w:t>Gaire</w:t>
            </w:r>
          </w:p>
          <w:p w:rsidR="00305FDB" w:rsidRDefault="00305FDB" w:rsidP="00305FDB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Company: </w:t>
            </w:r>
            <w:r>
              <w:rPr>
                <w:b/>
                <w:color w:val="1C1C1C"/>
                <w:sz w:val="20"/>
                <w:szCs w:val="20"/>
              </w:rPr>
              <w:t>Global College International</w:t>
            </w:r>
          </w:p>
          <w:p w:rsidR="00305FDB" w:rsidRPr="00E70349" w:rsidRDefault="00305FDB" w:rsidP="00305FDB">
            <w:pPr>
              <w:spacing w:after="93" w:line="276" w:lineRule="auto"/>
              <w:ind w:left="-5" w:hanging="10"/>
              <w:rPr>
                <w:b/>
                <w:bCs/>
                <w:color w:val="1F1F1F"/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Designation: </w:t>
            </w:r>
            <w:r>
              <w:rPr>
                <w:b/>
                <w:bCs/>
                <w:color w:val="1F1F1F"/>
                <w:sz w:val="20"/>
                <w:szCs w:val="20"/>
              </w:rPr>
              <w:t>BHM Program Director</w:t>
            </w:r>
            <w:bookmarkStart w:id="0" w:name="_GoBack"/>
            <w:bookmarkEnd w:id="0"/>
          </w:p>
          <w:p w:rsidR="00305FDB" w:rsidRPr="00E70349" w:rsidRDefault="00305FDB" w:rsidP="00305FDB">
            <w:pPr>
              <w:spacing w:after="93" w:line="276" w:lineRule="auto"/>
              <w:ind w:left="-5" w:hanging="10"/>
              <w:rPr>
                <w:color w:val="1F1F1F"/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>Contract No: +977 9851003233/ +977 9801857726</w:t>
            </w:r>
          </w:p>
          <w:p w:rsidR="00305FDB" w:rsidRDefault="00305FDB" w:rsidP="00305FDB">
            <w:pPr>
              <w:spacing w:after="93" w:line="276" w:lineRule="auto"/>
              <w:ind w:left="-5" w:hanging="10"/>
              <w:rPr>
                <w:sz w:val="20"/>
                <w:szCs w:val="20"/>
              </w:rPr>
            </w:pPr>
            <w:r w:rsidRPr="00E70349">
              <w:rPr>
                <w:color w:val="1F1F1F"/>
                <w:sz w:val="20"/>
                <w:szCs w:val="20"/>
              </w:rPr>
              <w:t xml:space="preserve">Email: </w:t>
            </w:r>
            <w:r>
              <w:rPr>
                <w:color w:val="1F1F1F"/>
                <w:sz w:val="20"/>
                <w:szCs w:val="20"/>
              </w:rPr>
              <w:t>anurag.gaire@gci.edu.np</w:t>
            </w:r>
            <w:hyperlink r:id="rId11" w:history="1"/>
          </w:p>
          <w:p w:rsidR="00C40A3F" w:rsidRPr="00606AFC" w:rsidRDefault="00C40A3F" w:rsidP="00C0231A">
            <w:pPr>
              <w:spacing w:after="93" w:line="276" w:lineRule="auto"/>
              <w:ind w:left="-5" w:hanging="10"/>
              <w:rPr>
                <w:color w:val="1C1C1C"/>
                <w:w w:val="109"/>
                <w:sz w:val="20"/>
              </w:rPr>
            </w:pPr>
          </w:p>
        </w:tc>
      </w:tr>
    </w:tbl>
    <w:p w:rsidR="006E7A08" w:rsidRPr="006E7A08" w:rsidRDefault="006E7A08">
      <w:pPr>
        <w:rPr>
          <w:b/>
          <w:caps/>
        </w:rPr>
      </w:pPr>
    </w:p>
    <w:p w:rsidR="00DD7B17" w:rsidRPr="00F314BA" w:rsidRDefault="00DD7B17" w:rsidP="00F314BA">
      <w:pPr>
        <w:tabs>
          <w:tab w:val="left" w:pos="1971"/>
        </w:tabs>
        <w:rPr>
          <w:sz w:val="20"/>
          <w:szCs w:val="20"/>
        </w:rPr>
      </w:pPr>
    </w:p>
    <w:sectPr w:rsidR="00DD7B17" w:rsidRPr="00F314BA" w:rsidSect="000C45FF">
      <w:head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43A1" w:rsidRDefault="007D43A1" w:rsidP="000C45FF">
      <w:r>
        <w:separator/>
      </w:r>
    </w:p>
  </w:endnote>
  <w:endnote w:type="continuationSeparator" w:id="1">
    <w:p w:rsidR="007D43A1" w:rsidRDefault="007D43A1" w:rsidP="000C45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43A1" w:rsidRDefault="007D43A1" w:rsidP="000C45FF">
      <w:r>
        <w:separator/>
      </w:r>
    </w:p>
  </w:footnote>
  <w:footnote w:type="continuationSeparator" w:id="1">
    <w:p w:rsidR="007D43A1" w:rsidRDefault="007D43A1" w:rsidP="000C45F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45FF" w:rsidRDefault="000C45FF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dec="http://schemas.microsoft.com/office/drawing/2017/decorative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  <a:ext uri="{96DAC541-7B7A-43D3-8B79-37D633B846F1}">
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E215D4"/>
    <w:multiLevelType w:val="hybridMultilevel"/>
    <w:tmpl w:val="C04C98CC"/>
    <w:lvl w:ilvl="0" w:tplc="04090001">
      <w:start w:val="1"/>
      <w:numFmt w:val="bullet"/>
      <w:lvlText w:val=""/>
      <w:lvlJc w:val="left"/>
      <w:pPr>
        <w:ind w:left="8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1">
    <w:nsid w:val="6E5B6D24"/>
    <w:multiLevelType w:val="hybridMultilevel"/>
    <w:tmpl w:val="C90EA914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>
    <w:nsid w:val="7D365893"/>
    <w:multiLevelType w:val="hybridMultilevel"/>
    <w:tmpl w:val="5298E494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oNotDisplayPageBoundaries/>
  <w:attachedTemplate r:id="rId1"/>
  <w:stylePaneFormatFilter w:val="5004"/>
  <w:stylePaneSortMethod w:val="00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08EE"/>
    <w:rsid w:val="0001389E"/>
    <w:rsid w:val="00023EEB"/>
    <w:rsid w:val="00036450"/>
    <w:rsid w:val="00072442"/>
    <w:rsid w:val="00094499"/>
    <w:rsid w:val="00096E5B"/>
    <w:rsid w:val="000970E3"/>
    <w:rsid w:val="000C45FF"/>
    <w:rsid w:val="000D7300"/>
    <w:rsid w:val="000E3FD1"/>
    <w:rsid w:val="001074D9"/>
    <w:rsid w:val="00112054"/>
    <w:rsid w:val="001317D8"/>
    <w:rsid w:val="00147A04"/>
    <w:rsid w:val="001525E1"/>
    <w:rsid w:val="00180329"/>
    <w:rsid w:val="0019001F"/>
    <w:rsid w:val="001A74A5"/>
    <w:rsid w:val="001B2ABD"/>
    <w:rsid w:val="001E0391"/>
    <w:rsid w:val="001E1759"/>
    <w:rsid w:val="001E3032"/>
    <w:rsid w:val="001F1ECC"/>
    <w:rsid w:val="0021402D"/>
    <w:rsid w:val="002400EB"/>
    <w:rsid w:val="00256CF7"/>
    <w:rsid w:val="00281FD5"/>
    <w:rsid w:val="002C4E15"/>
    <w:rsid w:val="0030481B"/>
    <w:rsid w:val="00305FDB"/>
    <w:rsid w:val="003156FC"/>
    <w:rsid w:val="003254B5"/>
    <w:rsid w:val="0033438D"/>
    <w:rsid w:val="00334EFD"/>
    <w:rsid w:val="00340F0C"/>
    <w:rsid w:val="0037121F"/>
    <w:rsid w:val="003910D8"/>
    <w:rsid w:val="003A6B7D"/>
    <w:rsid w:val="003B06CA"/>
    <w:rsid w:val="003C54BC"/>
    <w:rsid w:val="003E08EE"/>
    <w:rsid w:val="00401739"/>
    <w:rsid w:val="004071FC"/>
    <w:rsid w:val="00445947"/>
    <w:rsid w:val="004813B3"/>
    <w:rsid w:val="004824D7"/>
    <w:rsid w:val="0048710F"/>
    <w:rsid w:val="00496591"/>
    <w:rsid w:val="004C63E4"/>
    <w:rsid w:val="004D3011"/>
    <w:rsid w:val="005262AC"/>
    <w:rsid w:val="005C6E8D"/>
    <w:rsid w:val="005E2C72"/>
    <w:rsid w:val="005E39D5"/>
    <w:rsid w:val="00600670"/>
    <w:rsid w:val="006032B8"/>
    <w:rsid w:val="00606AFC"/>
    <w:rsid w:val="0062123A"/>
    <w:rsid w:val="00646E75"/>
    <w:rsid w:val="006771D0"/>
    <w:rsid w:val="006B4981"/>
    <w:rsid w:val="006E7A08"/>
    <w:rsid w:val="00714EB9"/>
    <w:rsid w:val="00715FCB"/>
    <w:rsid w:val="00743101"/>
    <w:rsid w:val="00764C9F"/>
    <w:rsid w:val="007775E1"/>
    <w:rsid w:val="007867A0"/>
    <w:rsid w:val="007927F5"/>
    <w:rsid w:val="007C3405"/>
    <w:rsid w:val="007D43A1"/>
    <w:rsid w:val="00802CA0"/>
    <w:rsid w:val="008215DE"/>
    <w:rsid w:val="00862ACF"/>
    <w:rsid w:val="008A301F"/>
    <w:rsid w:val="008D67FE"/>
    <w:rsid w:val="008D7DFF"/>
    <w:rsid w:val="008E65B3"/>
    <w:rsid w:val="00903F99"/>
    <w:rsid w:val="0091404F"/>
    <w:rsid w:val="00920011"/>
    <w:rsid w:val="009260CD"/>
    <w:rsid w:val="00940A66"/>
    <w:rsid w:val="00952C25"/>
    <w:rsid w:val="009753FF"/>
    <w:rsid w:val="00A2118D"/>
    <w:rsid w:val="00AA2D11"/>
    <w:rsid w:val="00AA6C73"/>
    <w:rsid w:val="00AD0A50"/>
    <w:rsid w:val="00AD76E2"/>
    <w:rsid w:val="00B20152"/>
    <w:rsid w:val="00B358A4"/>
    <w:rsid w:val="00B359E4"/>
    <w:rsid w:val="00B57D98"/>
    <w:rsid w:val="00B62B15"/>
    <w:rsid w:val="00B70850"/>
    <w:rsid w:val="00B84B4D"/>
    <w:rsid w:val="00C0231A"/>
    <w:rsid w:val="00C066B6"/>
    <w:rsid w:val="00C37BA1"/>
    <w:rsid w:val="00C40A3F"/>
    <w:rsid w:val="00C4363D"/>
    <w:rsid w:val="00C4674C"/>
    <w:rsid w:val="00C506CF"/>
    <w:rsid w:val="00C72BED"/>
    <w:rsid w:val="00C72BF1"/>
    <w:rsid w:val="00C8420E"/>
    <w:rsid w:val="00C9578B"/>
    <w:rsid w:val="00CB0055"/>
    <w:rsid w:val="00CF62FF"/>
    <w:rsid w:val="00D2522B"/>
    <w:rsid w:val="00D422DE"/>
    <w:rsid w:val="00D5459D"/>
    <w:rsid w:val="00DA1F4D"/>
    <w:rsid w:val="00DC7AF1"/>
    <w:rsid w:val="00DD172A"/>
    <w:rsid w:val="00DD7B17"/>
    <w:rsid w:val="00E25A26"/>
    <w:rsid w:val="00E4381A"/>
    <w:rsid w:val="00E55D74"/>
    <w:rsid w:val="00E70349"/>
    <w:rsid w:val="00E86DB3"/>
    <w:rsid w:val="00F11230"/>
    <w:rsid w:val="00F21D80"/>
    <w:rsid w:val="00F314BA"/>
    <w:rsid w:val="00F60274"/>
    <w:rsid w:val="00F75480"/>
    <w:rsid w:val="00F77FB9"/>
    <w:rsid w:val="00F94913"/>
    <w:rsid w:val="00FB068F"/>
    <w:rsid w:val="00FF1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unhideWhenUsed="0" w:qFormat="1"/>
    <w:lsdException w:name="heading 6" w:uiPriority="9" w:unhideWhenUsed="0" w:qFormat="1"/>
    <w:lsdException w:name="heading 7" w:uiPriority="9" w:unhideWhenUsed="0" w:qFormat="1"/>
    <w:lsdException w:name="heading 8" w:uiPriority="9" w:unhideWhenUsed="0" w:qFormat="1"/>
    <w:lsdException w:name="heading 9" w:uiPriority="9" w:unhideWhenUsed="0" w:qFormat="1"/>
    <w:lsdException w:name="toc 1" w:uiPriority="39" w:unhideWhenUsed="0"/>
    <w:lsdException w:name="toc 2" w:uiPriority="39" w:unhideWhenUsed="0"/>
    <w:lsdException w:name="toc 3" w:uiPriority="39" w:unhideWhenUsed="0"/>
    <w:lsdException w:name="toc 4" w:uiPriority="39" w:unhideWhenUsed="0"/>
    <w:lsdException w:name="toc 5" w:uiPriority="39" w:unhideWhenUsed="0"/>
    <w:lsdException w:name="toc 6" w:uiPriority="39" w:unhideWhenUsed="0"/>
    <w:lsdException w:name="toc 7" w:uiPriority="39" w:unhideWhenUsed="0"/>
    <w:lsdException w:name="toc 8" w:uiPriority="39" w:unhideWhenUsed="0"/>
    <w:lsdException w:name="toc 9" w:uiPriority="39" w:unhideWhenUsed="0"/>
    <w:lsdException w:name="caption" w:uiPriority="35" w:qFormat="1"/>
    <w:lsdException w:name="toa heading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11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3E08E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23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231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C40A3F"/>
    <w:rPr>
      <w:color w:val="704404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hokpant466@gmai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herry.chen@ichaitangbay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herry.chen@ichaitangbay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hg.com/intercontinental/hotels/us/en/sanya/syxic/hoteldetail" TargetMode="Externa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mila\AppData\Roaming\Microsoft\Templates\Bold%20modern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5EFD5366BDC482DBD427ACEF49F99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5674D2-4B1B-4EBB-8C0E-253626763C4D}"/>
      </w:docPartPr>
      <w:docPartBody>
        <w:p w:rsidR="002860A5" w:rsidRDefault="00D90537" w:rsidP="00D90537">
          <w:pPr>
            <w:pStyle w:val="D5EFD5366BDC482DBD427ACEF49F9993"/>
          </w:pPr>
          <w:r w:rsidRPr="00CB0055">
            <w:t>Contact</w:t>
          </w:r>
        </w:p>
      </w:docPartBody>
    </w:docPart>
    <w:docPart>
      <w:docPartPr>
        <w:name w:val="4C5E9FE120F546EFA45F43B8F91C07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9F4FF-BDA4-4760-B3A2-D4BD51F976C9}"/>
      </w:docPartPr>
      <w:docPartBody>
        <w:p w:rsidR="002860A5" w:rsidRDefault="00D90537" w:rsidP="00D90537">
          <w:pPr>
            <w:pStyle w:val="4C5E9FE120F546EFA45F43B8F91C0799"/>
          </w:pPr>
          <w:r w:rsidRPr="004D3011">
            <w:t>PHONE:</w:t>
          </w:r>
        </w:p>
      </w:docPartBody>
    </w:docPart>
    <w:docPart>
      <w:docPartPr>
        <w:name w:val="F30CCD0EBBE048C098A51A46B6C77C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51D8E3-4B1F-43B8-B026-8BBD7C7A3BF2}"/>
      </w:docPartPr>
      <w:docPartBody>
        <w:p w:rsidR="002860A5" w:rsidRDefault="00D90537" w:rsidP="00D90537">
          <w:pPr>
            <w:pStyle w:val="F30CCD0EBBE048C098A51A46B6C77CAC"/>
          </w:pPr>
          <w:r w:rsidRPr="00036450">
            <w:t>WORK EXPERIENCE</w:t>
          </w:r>
        </w:p>
      </w:docPartBody>
    </w:docPart>
    <w:docPart>
      <w:docPartPr>
        <w:name w:val="0AD9F22B1C6B4752B66C5168DC74A8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B4DCE-AC38-42F4-8738-8DC4D21ECE63}"/>
      </w:docPartPr>
      <w:docPartBody>
        <w:p w:rsidR="002860A5" w:rsidRDefault="00D90537" w:rsidP="00D90537">
          <w:pPr>
            <w:pStyle w:val="0AD9F22B1C6B4752B66C5168DC74A8B6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33A42"/>
    <w:rsid w:val="002860A5"/>
    <w:rsid w:val="003E4C87"/>
    <w:rsid w:val="006F48DD"/>
    <w:rsid w:val="007B2FC1"/>
    <w:rsid w:val="00813F7F"/>
    <w:rsid w:val="00833A42"/>
    <w:rsid w:val="00A36745"/>
    <w:rsid w:val="00C55CF1"/>
    <w:rsid w:val="00D90537"/>
    <w:rsid w:val="00E37F0E"/>
    <w:rsid w:val="00EA35A6"/>
    <w:rsid w:val="00FA63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0537"/>
  </w:style>
  <w:style w:type="paragraph" w:styleId="Heading2">
    <w:name w:val="heading 2"/>
    <w:basedOn w:val="Normal"/>
    <w:next w:val="Normal"/>
    <w:link w:val="Heading2Char"/>
    <w:uiPriority w:val="9"/>
    <w:qFormat/>
    <w:rsid w:val="00D90537"/>
    <w:pPr>
      <w:keepNext/>
      <w:keepLines/>
      <w:pBdr>
        <w:bottom w:val="single" w:sz="8" w:space="1" w:color="4F81BD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kern w:val="0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48D0C02E0E34825902EDDB14F782540">
    <w:name w:val="048D0C02E0E34825902EDDB14F782540"/>
    <w:rsid w:val="00D90537"/>
  </w:style>
  <w:style w:type="paragraph" w:customStyle="1" w:styleId="A742155333B340F5A1E6DF0443C827A5">
    <w:name w:val="A742155333B340F5A1E6DF0443C827A5"/>
    <w:rsid w:val="00D90537"/>
  </w:style>
  <w:style w:type="character" w:styleId="Hyperlink">
    <w:name w:val="Hyperlink"/>
    <w:basedOn w:val="DefaultParagraphFont"/>
    <w:uiPriority w:val="99"/>
    <w:unhideWhenUsed/>
    <w:rsid w:val="00D90537"/>
    <w:rPr>
      <w:color w:val="943634" w:themeColor="accent2" w:themeShade="BF"/>
      <w:u w:val="single"/>
    </w:rPr>
  </w:style>
  <w:style w:type="paragraph" w:customStyle="1" w:styleId="1629468725B74538B0446CAC55B296DB">
    <w:name w:val="1629468725B74538B0446CAC55B296DB"/>
    <w:rsid w:val="00D90537"/>
  </w:style>
  <w:style w:type="character" w:customStyle="1" w:styleId="Heading2Char">
    <w:name w:val="Heading 2 Char"/>
    <w:basedOn w:val="DefaultParagraphFont"/>
    <w:link w:val="Heading2"/>
    <w:uiPriority w:val="9"/>
    <w:rsid w:val="00D90537"/>
    <w:rPr>
      <w:rFonts w:asciiTheme="majorHAnsi" w:eastAsiaTheme="majorEastAsia" w:hAnsiTheme="majorHAnsi" w:cstheme="majorBidi"/>
      <w:b/>
      <w:bCs/>
      <w:caps/>
      <w:kern w:val="0"/>
      <w:szCs w:val="26"/>
      <w:lang w:eastAsia="ja-JP"/>
    </w:rPr>
  </w:style>
  <w:style w:type="paragraph" w:customStyle="1" w:styleId="B1DEF0704E214ABD98D204618F44D88F">
    <w:name w:val="B1DEF0704E214ABD98D204618F44D88F"/>
    <w:rsid w:val="00D90537"/>
  </w:style>
  <w:style w:type="paragraph" w:customStyle="1" w:styleId="5D9703BBEE0042B497D3824BF8CB269C">
    <w:name w:val="5D9703BBEE0042B497D3824BF8CB269C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3F24CD90CEFB47E7944734BE2B2330F7">
    <w:name w:val="3F24CD90CEFB47E7944734BE2B2330F7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A3929DC8FE2D4E1DBC4DAC90557F878F">
    <w:name w:val="A3929DC8FE2D4E1DBC4DAC90557F878F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28F75A43DD5040EF9DB69630526B93A5">
    <w:name w:val="28F75A43DD5040EF9DB69630526B93A5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D5EFD5366BDC482DBD427ACEF49F9993">
    <w:name w:val="D5EFD5366BDC482DBD427ACEF49F9993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4C5E9FE120F546EFA45F43B8F91C0799">
    <w:name w:val="4C5E9FE120F546EFA45F43B8F91C0799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F30CCD0EBBE048C098A51A46B6C77CAC">
    <w:name w:val="F30CCD0EBBE048C098A51A46B6C77CAC"/>
    <w:rsid w:val="00D90537"/>
    <w:pPr>
      <w:spacing w:after="200" w:line="276" w:lineRule="auto"/>
    </w:pPr>
    <w:rPr>
      <w:rFonts w:cs="Mangal"/>
      <w:kern w:val="0"/>
      <w:szCs w:val="20"/>
      <w:lang w:bidi="ne-NP"/>
    </w:rPr>
  </w:style>
  <w:style w:type="paragraph" w:customStyle="1" w:styleId="0AD9F22B1C6B4752B66C5168DC74A8B6">
    <w:name w:val="0AD9F22B1C6B4752B66C5168DC74A8B6"/>
    <w:rsid w:val="00D90537"/>
    <w:pPr>
      <w:spacing w:after="200" w:line="276" w:lineRule="auto"/>
    </w:pPr>
    <w:rPr>
      <w:rFonts w:cs="Mangal"/>
      <w:kern w:val="0"/>
      <w:szCs w:val="20"/>
      <w:lang w:bidi="ne-NP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Bold modern resume</Template>
  <TotalTime>0</TotalTime>
  <Pages>2</Pages>
  <Words>322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2023-09-08T17:49:00Z</dcterms:created>
  <dcterms:modified xsi:type="dcterms:W3CDTF">2025-03-20T13:32:00Z</dcterms:modified>
</cp:coreProperties>
</file>