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-778" w:type="dxa"/>
        <w:tblLayout w:type="fixed"/>
        <w:tblLook w:val="04A0" w:firstRow="1" w:lastRow="0" w:firstColumn="1" w:lastColumn="0" w:noHBand="0" w:noVBand="1"/>
      </w:tblPr>
      <w:tblGrid>
        <w:gridCol w:w="2338"/>
        <w:gridCol w:w="8376"/>
      </w:tblGrid>
      <w:tr w:rsidR="00722986" w:rsidRPr="001D2010" w14:paraId="44379FD7" w14:textId="77777777" w:rsidTr="00F8297E">
        <w:trPr>
          <w:trHeight w:val="14063"/>
        </w:trPr>
        <w:tc>
          <w:tcPr>
            <w:tcW w:w="2338" w:type="dxa"/>
            <w:shd w:val="clear" w:color="auto" w:fill="000066"/>
          </w:tcPr>
          <w:p w14:paraId="28141E7D" w14:textId="77777777" w:rsidR="00FF5152" w:rsidRPr="00E57379" w:rsidRDefault="004E7AFE" w:rsidP="007634D1">
            <w:pPr>
              <w:pStyle w:val="Awards"/>
              <w:ind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 wp14:anchorId="76E9C512" wp14:editId="013A29E5">
                      <wp:simplePos x="0" y="0"/>
                      <wp:positionH relativeFrom="column">
                        <wp:posOffset>-327841</wp:posOffset>
                      </wp:positionH>
                      <wp:positionV relativeFrom="paragraph">
                        <wp:posOffset>-171269</wp:posOffset>
                      </wp:positionV>
                      <wp:extent cx="7423785" cy="9528629"/>
                      <wp:effectExtent l="0" t="0" r="5715" b="0"/>
                      <wp:wrapNone/>
                      <wp:docPr id="3" name="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423785" cy="9528629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C000"/>
                                  </a:gs>
                                  <a:gs pos="100000">
                                    <a:srgbClr val="FFF2CC"/>
                                  </a:gs>
                                </a:gsLst>
                                <a:lin ang="2700000" scaled="1"/>
                              </a:gra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012E3D" id=" 3" o:spid="_x0000_s1026" style="position:absolute;margin-left:-25.8pt;margin-top:-13.5pt;width:584.55pt;height:750.3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" fillcolor="#ffc000" stroked="f">
                      <v:fill color2="#fff2cc" angle="45" focus="100%" type="gradient"/>
                      <v:path arrowok="t"/>
                    </v:rect>
                  </w:pict>
                </mc:Fallback>
              </mc:AlternateContent>
            </w:r>
            <w:r w:rsidR="0023361C" w:rsidRPr="00B32F7E">
              <w:rPr>
                <w:noProof/>
              </w:rPr>
              <w:drawing>
                <wp:inline distT="0" distB="0" distL="0" distR="0" wp14:anchorId="2F65EE77" wp14:editId="747A0E84">
                  <wp:extent cx="1271270" cy="1637030"/>
                  <wp:effectExtent l="0" t="0" r="0" b="0"/>
                  <wp:docPr id="1" name="Picture 67" descr="C:\Users\Hp\Desktop\6318-2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Hp\Desktop\6318-2.jpg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1270" cy="1637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E25D21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551B8BE9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1CD34A14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70CDB256" w14:textId="373486A0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  <w:r>
              <w:rPr>
                <w:rFonts w:ascii="Mongolian Baiti" w:hAnsi="Mongolian Baiti" w:cs="Mongolian Baiti"/>
                <w:b/>
                <w:sz w:val="20"/>
                <w:szCs w:val="20"/>
              </w:rPr>
              <w:t xml:space="preserve">PET NAME;  </w:t>
            </w:r>
            <w:proofErr w:type="spellStart"/>
            <w:r w:rsidR="00906FC2">
              <w:rPr>
                <w:rFonts w:ascii="Mongolian Baiti" w:hAnsi="Mongolian Baiti" w:cs="Mongolian Baiti"/>
                <w:b/>
                <w:sz w:val="20"/>
                <w:szCs w:val="20"/>
              </w:rPr>
              <w:t>Jega</w:t>
            </w:r>
            <w:proofErr w:type="spellEnd"/>
          </w:p>
          <w:p w14:paraId="1E3F7B9D" w14:textId="77777777" w:rsidR="00B742E9" w:rsidRDefault="00B742E9" w:rsidP="00B742E9"/>
          <w:p w14:paraId="0475FEF2" w14:textId="2E468366" w:rsidR="00B742E9" w:rsidRP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  <w:r w:rsidRPr="00B742E9">
              <w:rPr>
                <w:rFonts w:ascii="Mongolian Baiti" w:hAnsi="Mongolian Baiti" w:cs="Mongolian Baiti"/>
                <w:b/>
              </w:rPr>
              <w:t>PH ;</w:t>
            </w:r>
            <w:r w:rsidR="00906FC2">
              <w:rPr>
                <w:rFonts w:ascii="Mongolian Baiti" w:hAnsi="Mongolian Baiti" w:cs="Mongolian Baiti"/>
                <w:b/>
              </w:rPr>
              <w:t>+</w:t>
            </w:r>
            <w:r w:rsidRPr="00B742E9">
              <w:rPr>
                <w:rFonts w:ascii="Mongolian Baiti" w:hAnsi="Mongolian Baiti" w:cs="Mongolian Baiti"/>
                <w:b/>
              </w:rPr>
              <w:t xml:space="preserve"> </w:t>
            </w:r>
            <w:r w:rsidR="006D108F">
              <w:rPr>
                <w:rFonts w:ascii="Mongolian Baiti" w:hAnsi="Mongolian Baiti" w:cs="Mongolian Baiti"/>
                <w:b/>
              </w:rPr>
              <w:t>6381221702</w:t>
            </w:r>
          </w:p>
          <w:p w14:paraId="3DC23346" w14:textId="77777777" w:rsidR="00722986" w:rsidRDefault="00722986" w:rsidP="000A1F89">
            <w:pPr>
              <w:pStyle w:val="Spacerleft"/>
              <w:rPr>
                <w:rStyle w:val="Whitetext"/>
              </w:rPr>
            </w:pPr>
          </w:p>
          <w:p w14:paraId="5E35E875" w14:textId="77777777" w:rsid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</w:p>
          <w:p w14:paraId="5523BD26" w14:textId="77777777" w:rsid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</w:p>
          <w:p w14:paraId="571C432E" w14:textId="77777777" w:rsid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</w:p>
          <w:p w14:paraId="724A1685" w14:textId="77777777" w:rsid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</w:p>
          <w:p w14:paraId="1F4EF237" w14:textId="77777777" w:rsidR="00B742E9" w:rsidRP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  <w:r w:rsidRPr="00B742E9">
              <w:rPr>
                <w:rFonts w:ascii="Mongolian Baiti" w:hAnsi="Mongolian Baiti" w:cs="Mongolian Baiti"/>
                <w:b/>
              </w:rPr>
              <w:t xml:space="preserve">PP NO; </w:t>
            </w:r>
            <w:r w:rsidR="001852D0">
              <w:rPr>
                <w:rFonts w:ascii="Mongolian Baiti" w:hAnsi="Mongolian Baiti" w:cs="Mongolian Baiti"/>
                <w:b/>
              </w:rPr>
              <w:t>S8537983</w:t>
            </w:r>
          </w:p>
          <w:p w14:paraId="32AEF23C" w14:textId="77777777" w:rsidR="00B742E9" w:rsidRDefault="00B742E9" w:rsidP="00B742E9">
            <w:pPr>
              <w:rPr>
                <w:rFonts w:ascii="Mongolian Baiti" w:hAnsi="Mongolian Baiti" w:cs="Mongolian Baiti"/>
                <w:b/>
              </w:rPr>
            </w:pPr>
          </w:p>
          <w:p w14:paraId="7C8FC1DB" w14:textId="77777777" w:rsidR="00B742E9" w:rsidRPr="00B742E9" w:rsidRDefault="00B742E9" w:rsidP="001852D0">
            <w:pPr>
              <w:rPr>
                <w:rFonts w:ascii="Mongolian Baiti" w:hAnsi="Mongolian Baiti" w:cs="Mongolian Baiti"/>
                <w:b/>
              </w:rPr>
            </w:pPr>
            <w:r w:rsidRPr="00B742E9">
              <w:rPr>
                <w:rFonts w:ascii="Mongolian Baiti" w:hAnsi="Mongolian Baiti" w:cs="Mongolian Baiti"/>
                <w:b/>
              </w:rPr>
              <w:t>EX;</w:t>
            </w:r>
            <w:r w:rsidR="00D46753">
              <w:rPr>
                <w:rFonts w:ascii="Mongolian Baiti" w:hAnsi="Mongolian Baiti" w:cs="Mongolian Baiti"/>
                <w:b/>
              </w:rPr>
              <w:t>05/02/2029</w:t>
            </w:r>
          </w:p>
          <w:p w14:paraId="320CFB80" w14:textId="77777777" w:rsidR="00B742E9" w:rsidRDefault="00B742E9" w:rsidP="00B742E9"/>
          <w:p w14:paraId="37192A9A" w14:textId="77777777" w:rsidR="00B742E9" w:rsidRDefault="00B742E9" w:rsidP="00B742E9"/>
          <w:p w14:paraId="5B842C43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78A2E9C4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1CEF05D5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18BF7926" w14:textId="77777777" w:rsid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</w:p>
          <w:p w14:paraId="04976633" w14:textId="77777777" w:rsidR="00B742E9" w:rsidRPr="00B742E9" w:rsidRDefault="00B742E9" w:rsidP="00B742E9">
            <w:pPr>
              <w:rPr>
                <w:rFonts w:ascii="Mongolian Baiti" w:hAnsi="Mongolian Baiti" w:cs="Mongolian Baiti"/>
                <w:b/>
                <w:sz w:val="20"/>
                <w:szCs w:val="20"/>
              </w:rPr>
            </w:pPr>
            <w:r w:rsidRPr="00B742E9">
              <w:rPr>
                <w:rFonts w:ascii="Mongolian Baiti" w:hAnsi="Mongolian Baiti" w:cs="Mongolian Baiti"/>
                <w:b/>
                <w:sz w:val="20"/>
                <w:szCs w:val="20"/>
              </w:rPr>
              <w:t>PERSONAL DETAILS</w:t>
            </w:r>
          </w:p>
          <w:p w14:paraId="3F385944" w14:textId="77777777" w:rsidR="00B742E9" w:rsidRPr="00B742E9" w:rsidRDefault="00B742E9" w:rsidP="00B742E9"/>
          <w:p w14:paraId="6FC55C05" w14:textId="77777777" w:rsidR="00906772" w:rsidRDefault="00B742E9" w:rsidP="00B742E9">
            <w:r>
              <w:t>DOB:</w:t>
            </w:r>
          </w:p>
          <w:p w14:paraId="01680F40" w14:textId="77777777" w:rsidR="00B742E9" w:rsidRDefault="00906772" w:rsidP="00B742E9">
            <w:r>
              <w:t>06/03</w:t>
            </w:r>
            <w:r w:rsidR="00B742E9">
              <w:t>1990</w:t>
            </w:r>
          </w:p>
          <w:p w14:paraId="101DBF3A" w14:textId="77777777" w:rsidR="00906772" w:rsidRPr="00B742E9" w:rsidRDefault="00906772" w:rsidP="00B742E9">
            <w:pPr>
              <w:rPr>
                <w:sz w:val="16"/>
                <w:szCs w:val="16"/>
              </w:rPr>
            </w:pPr>
          </w:p>
          <w:p w14:paraId="603DD7A8" w14:textId="77777777" w:rsidR="00A8015D" w:rsidRDefault="00A8015D" w:rsidP="00B742E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F87273A" w14:textId="77777777" w:rsidR="00B742E9" w:rsidRDefault="00B742E9" w:rsidP="00B742E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GENDER: MALE</w:t>
            </w:r>
          </w:p>
          <w:p w14:paraId="3EF8C07A" w14:textId="77777777" w:rsidR="00A8015D" w:rsidRDefault="00A8015D" w:rsidP="00B742E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7FCCB14" w14:textId="77777777" w:rsidR="00B742E9" w:rsidRDefault="00B742E9" w:rsidP="00B742E9">
            <w:pPr>
              <w:rPr>
                <w:rFonts w:ascii="Times New Roman" w:hAnsi="Times New Roman"/>
                <w:sz w:val="20"/>
                <w:szCs w:val="20"/>
              </w:rPr>
            </w:pPr>
            <w:r w:rsidRPr="00B742E9">
              <w:rPr>
                <w:rFonts w:ascii="Times New Roman" w:hAnsi="Times New Roman"/>
                <w:sz w:val="20"/>
                <w:szCs w:val="20"/>
              </w:rPr>
              <w:t>INDIAN</w:t>
            </w:r>
          </w:p>
          <w:p w14:paraId="6807B866" w14:textId="77777777" w:rsidR="00906772" w:rsidRPr="00B742E9" w:rsidRDefault="00906772" w:rsidP="00B742E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B39FDBF" w14:textId="77777777" w:rsidR="00B742E9" w:rsidRDefault="00B742E9" w:rsidP="00B742E9">
            <w:pPr>
              <w:rPr>
                <w:rFonts w:ascii="Times New Roman" w:hAnsi="Times New Roman"/>
                <w:sz w:val="20"/>
                <w:szCs w:val="20"/>
              </w:rPr>
            </w:pPr>
            <w:r w:rsidRPr="00B742E9">
              <w:rPr>
                <w:rFonts w:ascii="Times New Roman" w:hAnsi="Times New Roman"/>
                <w:sz w:val="20"/>
                <w:szCs w:val="20"/>
              </w:rPr>
              <w:t>HINDU</w:t>
            </w:r>
          </w:p>
          <w:p w14:paraId="4AC82FF3" w14:textId="77777777" w:rsidR="00A8015D" w:rsidRDefault="00A8015D" w:rsidP="00B742E9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CE45384" w14:textId="77777777" w:rsidR="00A8015D" w:rsidRPr="00B742E9" w:rsidRDefault="00A8015D" w:rsidP="00B742E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UNMARRIED</w:t>
            </w:r>
          </w:p>
          <w:p w14:paraId="5E64F1C7" w14:textId="77777777" w:rsidR="00B742E9" w:rsidRPr="00B742E9" w:rsidRDefault="00B742E9" w:rsidP="00B742E9"/>
          <w:p w14:paraId="619C3ED3" w14:textId="77777777" w:rsidR="00B742E9" w:rsidRDefault="00B742E9" w:rsidP="00B742E9"/>
          <w:p w14:paraId="42231532" w14:textId="77777777" w:rsidR="00B742E9" w:rsidRDefault="00B742E9" w:rsidP="00B742E9"/>
          <w:p w14:paraId="56F0F242" w14:textId="77777777" w:rsidR="00B742E9" w:rsidRDefault="00B742E9" w:rsidP="00B742E9"/>
          <w:p w14:paraId="748AB8AC" w14:textId="77777777" w:rsidR="00722986" w:rsidRPr="00B742E9" w:rsidRDefault="00B742E9" w:rsidP="00C572AB">
            <w:pPr>
              <w:pStyle w:val="StyleSectionheadersleftcolumn"/>
              <w:rPr>
                <w:rFonts w:ascii="Mongolian Baiti" w:hAnsi="Mongolian Baiti" w:cs="Mongolian Baiti"/>
                <w:b/>
                <w:sz w:val="22"/>
                <w:szCs w:val="22"/>
              </w:rPr>
            </w:pPr>
            <w:r w:rsidRPr="00B742E9">
              <w:rPr>
                <w:rFonts w:ascii="Mongolian Baiti" w:hAnsi="Mongolian Baiti" w:cs="Mongolian Baiti"/>
                <w:b/>
                <w:sz w:val="22"/>
                <w:szCs w:val="22"/>
              </w:rPr>
              <w:t>LANGUAGE’S</w:t>
            </w:r>
          </w:p>
          <w:p w14:paraId="08DB9181" w14:textId="77777777" w:rsidR="00722986" w:rsidRPr="00B742E9" w:rsidRDefault="00B742E9" w:rsidP="00EE3DF6">
            <w:pPr>
              <w:rPr>
                <w:rStyle w:val="Nameofaward"/>
                <w:sz w:val="16"/>
                <w:szCs w:val="16"/>
              </w:rPr>
            </w:pPr>
            <w:r w:rsidRPr="00B742E9">
              <w:rPr>
                <w:rStyle w:val="Nameofaward"/>
                <w:sz w:val="16"/>
                <w:szCs w:val="16"/>
              </w:rPr>
              <w:t>ENGLISH  *****</w:t>
            </w:r>
          </w:p>
          <w:p w14:paraId="6A69AE71" w14:textId="77777777" w:rsidR="00B742E9" w:rsidRPr="00B742E9" w:rsidRDefault="00B742E9" w:rsidP="00B742E9">
            <w:pPr>
              <w:rPr>
                <w:sz w:val="16"/>
                <w:szCs w:val="16"/>
              </w:rPr>
            </w:pPr>
            <w:r w:rsidRPr="00B742E9">
              <w:rPr>
                <w:b/>
                <w:sz w:val="16"/>
                <w:szCs w:val="16"/>
              </w:rPr>
              <w:t>TAMIL</w:t>
            </w:r>
            <w:r w:rsidRPr="00B742E9">
              <w:rPr>
                <w:sz w:val="16"/>
                <w:szCs w:val="16"/>
              </w:rPr>
              <w:t xml:space="preserve">  </w:t>
            </w:r>
            <w:r>
              <w:rPr>
                <w:sz w:val="16"/>
                <w:szCs w:val="16"/>
              </w:rPr>
              <w:t xml:space="preserve">     </w:t>
            </w:r>
            <w:r w:rsidRPr="00B742E9">
              <w:rPr>
                <w:sz w:val="16"/>
                <w:szCs w:val="16"/>
              </w:rPr>
              <w:t>*****</w:t>
            </w:r>
          </w:p>
          <w:p w14:paraId="7356282C" w14:textId="77777777" w:rsidR="00B742E9" w:rsidRPr="00B742E9" w:rsidRDefault="00B742E9" w:rsidP="00B742E9">
            <w:pPr>
              <w:rPr>
                <w:sz w:val="16"/>
                <w:szCs w:val="16"/>
              </w:rPr>
            </w:pPr>
            <w:r w:rsidRPr="00B742E9">
              <w:rPr>
                <w:b/>
                <w:sz w:val="16"/>
                <w:szCs w:val="16"/>
              </w:rPr>
              <w:t>HINDI</w:t>
            </w:r>
            <w:r w:rsidRPr="00B742E9">
              <w:rPr>
                <w:sz w:val="16"/>
                <w:szCs w:val="16"/>
              </w:rPr>
              <w:t xml:space="preserve">    </w:t>
            </w:r>
            <w:r>
              <w:rPr>
                <w:sz w:val="16"/>
                <w:szCs w:val="16"/>
              </w:rPr>
              <w:t xml:space="preserve">    </w:t>
            </w:r>
            <w:r w:rsidRPr="00B742E9">
              <w:rPr>
                <w:sz w:val="16"/>
                <w:szCs w:val="16"/>
              </w:rPr>
              <w:t>***</w:t>
            </w:r>
          </w:p>
          <w:p w14:paraId="4B501B3E" w14:textId="77777777" w:rsidR="00B742E9" w:rsidRPr="00B742E9" w:rsidRDefault="00B742E9" w:rsidP="00B742E9">
            <w:pPr>
              <w:rPr>
                <w:sz w:val="16"/>
                <w:szCs w:val="16"/>
              </w:rPr>
            </w:pPr>
            <w:r w:rsidRPr="00B742E9">
              <w:rPr>
                <w:b/>
                <w:sz w:val="16"/>
                <w:szCs w:val="16"/>
              </w:rPr>
              <w:t>ARABIC</w:t>
            </w:r>
            <w:r>
              <w:rPr>
                <w:sz w:val="16"/>
                <w:szCs w:val="16"/>
              </w:rPr>
              <w:t xml:space="preserve">     </w:t>
            </w:r>
            <w:r w:rsidRPr="00B742E9">
              <w:rPr>
                <w:sz w:val="16"/>
                <w:szCs w:val="16"/>
              </w:rPr>
              <w:t xml:space="preserve"> *</w:t>
            </w:r>
          </w:p>
          <w:p w14:paraId="5B31EBB8" w14:textId="77777777" w:rsidR="00722986" w:rsidRPr="00883DB7" w:rsidRDefault="00722986" w:rsidP="006153AD">
            <w:pPr>
              <w:pStyle w:val="Awardinfonobold"/>
              <w:ind w:left="0"/>
              <w:rPr>
                <w:b/>
                <w:bCs/>
                <w:color w:val="FFFFFF"/>
              </w:rPr>
            </w:pPr>
          </w:p>
        </w:tc>
        <w:tc>
          <w:tcPr>
            <w:tcW w:w="8376" w:type="dxa"/>
          </w:tcPr>
          <w:tbl>
            <w:tblPr>
              <w:tblW w:w="31464" w:type="dxa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9990"/>
              <w:gridCol w:w="1494"/>
              <w:gridCol w:w="9990"/>
              <w:gridCol w:w="9990"/>
            </w:tblGrid>
            <w:tr w:rsidR="00EC76CE" w:rsidRPr="00B742E9" w14:paraId="222C65DE" w14:textId="54054D1E" w:rsidTr="00EC76CE">
              <w:trPr>
                <w:trHeight w:val="14063"/>
              </w:trPr>
              <w:tc>
                <w:tcPr>
                  <w:tcW w:w="9990" w:type="dxa"/>
                </w:tcPr>
                <w:p w14:paraId="252CD5A6" w14:textId="77777777" w:rsidR="00EC76CE" w:rsidRPr="00E90CB1" w:rsidRDefault="00EC76CE" w:rsidP="00283588">
                  <w:pPr>
                    <w:pStyle w:val="Nametop"/>
                    <w:jc w:val="left"/>
                    <w:rPr>
                      <w:noProof/>
                      <w:sz w:val="44"/>
                      <w:szCs w:val="44"/>
                    </w:rPr>
                  </w:pPr>
                  <w:r>
                    <w:rPr>
                      <w:noProof/>
                      <w:sz w:val="44"/>
                      <w:szCs w:val="44"/>
                    </w:rPr>
                    <w:t xml:space="preserve">                     </w:t>
                  </w:r>
                  <w:r w:rsidRPr="00E90CB1">
                    <w:rPr>
                      <w:noProof/>
                      <w:sz w:val="44"/>
                      <w:szCs w:val="44"/>
                    </w:rPr>
                    <w:t>JEGADEESAN</w:t>
                  </w:r>
                </w:p>
                <w:p w14:paraId="440D190C" w14:textId="77777777" w:rsidR="00EC76CE" w:rsidRPr="00B742E9" w:rsidRDefault="00EC76CE" w:rsidP="005366D7">
                  <w:r>
                    <w:t xml:space="preserve">                         Jagan.madurai7@gmail.com</w:t>
                  </w:r>
                </w:p>
                <w:p w14:paraId="4586AFBC" w14:textId="77777777" w:rsidR="00EC76CE" w:rsidRDefault="00EC76CE" w:rsidP="005366D7">
                  <w:pPr>
                    <w:jc w:val="center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1" locked="0" layoutInCell="1" allowOverlap="1" wp14:anchorId="098BC7A5" wp14:editId="5276AD2D">
                            <wp:simplePos x="0" y="0"/>
                            <wp:positionH relativeFrom="column">
                              <wp:posOffset>-21228</wp:posOffset>
                            </wp:positionH>
                            <wp:positionV relativeFrom="paragraph">
                              <wp:posOffset>96066</wp:posOffset>
                            </wp:positionV>
                            <wp:extent cx="5493657" cy="725715"/>
                            <wp:effectExtent l="0" t="0" r="0" b="0"/>
                            <wp:wrapNone/>
                            <wp:docPr id="2" name="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5493657" cy="72571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66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806BF6D" id=" 10" o:spid="_x0000_s1026" style="position:absolute;margin-left:-1.65pt;margin-top:7.55pt;width:432.55pt;height:57.1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" fillcolor="#006" stroked="f">
                            <v:path arrowok="t"/>
                          </v:rect>
                        </w:pict>
                      </mc:Fallback>
                    </mc:AlternateContent>
                  </w:r>
                </w:p>
                <w:p w14:paraId="5B1098FC" w14:textId="77777777" w:rsidR="00EC76CE" w:rsidRDefault="00EC76CE" w:rsidP="001413FA">
                  <w:pPr>
                    <w:pStyle w:val="Address"/>
                    <w:pBdr>
                      <w:bottom w:val="none" w:sz="0" w:space="0" w:color="auto"/>
                    </w:pBdr>
                    <w:ind w:left="522"/>
                    <w:rPr>
                      <w:b/>
                      <w:i/>
                      <w:color w:val="FFFFFF"/>
                      <w:sz w:val="24"/>
                      <w:szCs w:val="24"/>
                    </w:rPr>
                  </w:pPr>
                  <w:r>
                    <w:t>A</w:t>
                  </w:r>
                  <w:r w:rsidRPr="0009596E">
                    <w:rPr>
                      <w:b/>
                      <w:i/>
                      <w:color w:val="FFFFFF"/>
                      <w:sz w:val="24"/>
                      <w:szCs w:val="24"/>
                    </w:rPr>
                    <w:t xml:space="preserve">A KINDEST </w:t>
                  </w:r>
                  <w:r>
                    <w:rPr>
                      <w:b/>
                      <w:i/>
                      <w:color w:val="FFFFFF"/>
                      <w:sz w:val="24"/>
                      <w:szCs w:val="24"/>
                    </w:rPr>
                    <w:t>,</w:t>
                  </w:r>
                  <w:r w:rsidRPr="0009596E">
                    <w:rPr>
                      <w:b/>
                      <w:i/>
                      <w:color w:val="FFFFFF"/>
                      <w:sz w:val="24"/>
                      <w:szCs w:val="24"/>
                    </w:rPr>
                    <w:t xml:space="preserve">CREATIVE THINKER,HARDWORKING </w:t>
                  </w:r>
                  <w:r>
                    <w:rPr>
                      <w:b/>
                      <w:i/>
                      <w:color w:val="FFFFFF"/>
                      <w:sz w:val="24"/>
                      <w:szCs w:val="24"/>
                    </w:rPr>
                    <w:t>,</w:t>
                  </w:r>
                </w:p>
                <w:p w14:paraId="26C9E5A6" w14:textId="77777777" w:rsidR="00EC76CE" w:rsidRPr="0009596E" w:rsidRDefault="00EC76CE" w:rsidP="005366D7">
                  <w:pPr>
                    <w:pStyle w:val="Address"/>
                    <w:pBdr>
                      <w:bottom w:val="none" w:sz="0" w:space="0" w:color="auto"/>
                    </w:pBdr>
                    <w:ind w:left="522"/>
                    <w:jc w:val="center"/>
                    <w:rPr>
                      <w:b/>
                      <w:i/>
                      <w:color w:val="FFFFFF"/>
                      <w:sz w:val="24"/>
                      <w:szCs w:val="24"/>
                    </w:rPr>
                  </w:pPr>
                  <w:r w:rsidRPr="0009596E">
                    <w:rPr>
                      <w:b/>
                      <w:i/>
                      <w:color w:val="FFFFFF"/>
                      <w:sz w:val="24"/>
                      <w:szCs w:val="24"/>
                    </w:rPr>
                    <w:t>SPEAK SMARTLY</w:t>
                  </w:r>
                </w:p>
                <w:p w14:paraId="2A7BCC93" w14:textId="77777777" w:rsidR="00EC76CE" w:rsidRPr="00F64070" w:rsidRDefault="00EC76CE" w:rsidP="005366D7">
                  <w:pPr>
                    <w:pStyle w:val="Tagline"/>
                    <w:ind w:left="0"/>
                    <w:jc w:val="left"/>
                  </w:pPr>
                  <w:r w:rsidRPr="0009596E">
                    <w:rPr>
                      <w:rFonts w:ascii="Verdana" w:hAnsi="Verdana"/>
                      <w:caps/>
                      <w:color w:val="FFFFFF"/>
                      <w:spacing w:val="56"/>
                      <w:sz w:val="40"/>
                      <w:szCs w:val="40"/>
                    </w:rPr>
                    <w:t xml:space="preserve">              </w:t>
                  </w:r>
                  <w:r>
                    <w:rPr>
                      <w:rFonts w:ascii="Verdana" w:hAnsi="Verdana"/>
                      <w:caps/>
                      <w:spacing w:val="56"/>
                      <w:sz w:val="27"/>
                      <w:szCs w:val="27"/>
                    </w:rPr>
                    <w:t xml:space="preserve">  </w:t>
                  </w:r>
                  <w:r w:rsidRPr="00F64070">
                    <w:t xml:space="preserve">Hotelier </w:t>
                  </w:r>
                </w:p>
                <w:p w14:paraId="6A63F0E0" w14:textId="77777777" w:rsidR="00EC76CE" w:rsidRPr="00DA6FA6" w:rsidRDefault="00EC76CE" w:rsidP="005366D7">
                  <w:pPr>
                    <w:pStyle w:val="ResumeTitle"/>
                    <w:pBdr>
                      <w:top w:val="none" w:sz="0" w:space="0" w:color="auto"/>
                      <w:bottom w:val="none" w:sz="0" w:space="0" w:color="auto"/>
                    </w:pBdr>
                    <w:shd w:val="clear" w:color="auto" w:fill="000066"/>
                    <w:ind w:left="522"/>
                    <w:jc w:val="center"/>
                    <w:rPr>
                      <w:i/>
                      <w:color w:val="FFFFFF"/>
                      <w:spacing w:val="12"/>
                      <w:sz w:val="4"/>
                      <w:szCs w:val="4"/>
                    </w:rPr>
                  </w:pPr>
                </w:p>
                <w:p w14:paraId="171CBA89" w14:textId="77777777" w:rsidR="00EC76CE" w:rsidRPr="00DA6FA6" w:rsidRDefault="00EC76CE" w:rsidP="005366D7">
                  <w:pPr>
                    <w:pStyle w:val="ResumeTitle"/>
                    <w:pBdr>
                      <w:top w:val="none" w:sz="0" w:space="0" w:color="auto"/>
                      <w:bottom w:val="none" w:sz="0" w:space="0" w:color="auto"/>
                    </w:pBdr>
                    <w:shd w:val="clear" w:color="auto" w:fill="000066"/>
                    <w:ind w:left="522"/>
                    <w:rPr>
                      <w:i/>
                      <w:color w:val="FFFFFF"/>
                      <w:spacing w:val="12"/>
                      <w:sz w:val="4"/>
                      <w:szCs w:val="4"/>
                    </w:rPr>
                  </w:pPr>
                  <w:r>
                    <w:rPr>
                      <w:i/>
                      <w:color w:val="FFFFFF"/>
                      <w:spacing w:val="12"/>
                      <w:sz w:val="22"/>
                      <w:szCs w:val="22"/>
                    </w:rPr>
                    <w:t>F&amp;B Operations. f</w:t>
                  </w:r>
                  <w:r w:rsidRPr="00DA6FA6">
                    <w:rPr>
                      <w:i/>
                      <w:color w:val="FFFFFF"/>
                      <w:spacing w:val="12"/>
                      <w:sz w:val="22"/>
                      <w:szCs w:val="22"/>
                    </w:rPr>
                    <w:t>ine Dining</w:t>
                  </w:r>
                  <w:r>
                    <w:rPr>
                      <w:i/>
                      <w:color w:val="FFFFFF"/>
                      <w:spacing w:val="12"/>
                      <w:sz w:val="22"/>
                      <w:szCs w:val="22"/>
                    </w:rPr>
                    <w:t>.</w:t>
                  </w:r>
                  <w:r w:rsidRPr="00DA6FA6">
                    <w:rPr>
                      <w:i/>
                      <w:color w:val="FFFFFF"/>
                      <w:spacing w:val="12"/>
                      <w:sz w:val="22"/>
                      <w:szCs w:val="22"/>
                    </w:rPr>
                    <w:t xml:space="preserve"> Five-Star Resorts </w:t>
                  </w:r>
                  <w:r>
                    <w:rPr>
                      <w:color w:val="FFFFFF"/>
                      <w:spacing w:val="12"/>
                      <w:sz w:val="20"/>
                    </w:rPr>
                    <w:t>.</w:t>
                  </w:r>
                </w:p>
                <w:p w14:paraId="442CE898" w14:textId="77777777" w:rsidR="00EC76CE" w:rsidRDefault="00EC76CE" w:rsidP="001F51AA">
                  <w:pPr>
                    <w:pStyle w:val="Bullets"/>
                    <w:numPr>
                      <w:ilvl w:val="0"/>
                      <w:numId w:val="0"/>
                    </w:numPr>
                    <w:spacing w:before="280"/>
                    <w:rPr>
                      <w:rStyle w:val="Introductoryparagraph"/>
                      <w:rFonts w:eastAsia="MS Mincho"/>
                    </w:rPr>
                  </w:pPr>
                  <w:r w:rsidRPr="00D837B6">
                    <w:rPr>
                      <w:rStyle w:val="Introductoryparagraph"/>
                      <w:rFonts w:ascii="Monotype Corsiva" w:eastAsia="MS Mincho" w:hAnsi="Monotype Corsiva" w:cs="Mongolian Baiti"/>
                      <w:b/>
                      <w:sz w:val="40"/>
                      <w:szCs w:val="40"/>
                    </w:rPr>
                    <w:t>OBJECTIVE</w:t>
                  </w:r>
                  <w:r w:rsidRPr="00D837B6">
                    <w:rPr>
                      <w:rStyle w:val="Introductoryparagraph"/>
                      <w:rFonts w:eastAsia="MS Mincho"/>
                      <w:b/>
                    </w:rPr>
                    <w:t xml:space="preserve"> </w:t>
                  </w:r>
                  <w:r>
                    <w:rPr>
                      <w:rStyle w:val="Introductoryparagraph"/>
                      <w:rFonts w:eastAsia="MS Mincho"/>
                    </w:rPr>
                    <w:t xml:space="preserve"> </w:t>
                  </w:r>
                  <w:r w:rsidRPr="0064336D">
                    <w:rPr>
                      <w:rStyle w:val="Introductoryparagraph"/>
                      <w:rFonts w:eastAsia="MS Mincho"/>
                    </w:rPr>
                    <w:t xml:space="preserve"> </w:t>
                  </w:r>
                </w:p>
                <w:p w14:paraId="09E3EC5C" w14:textId="77777777" w:rsidR="00EC76CE" w:rsidRPr="00D8472C" w:rsidRDefault="00EC76CE" w:rsidP="001F51AA">
                  <w:pPr>
                    <w:pStyle w:val="Bullets"/>
                    <w:numPr>
                      <w:ilvl w:val="0"/>
                      <w:numId w:val="0"/>
                    </w:numPr>
                    <w:spacing w:before="280"/>
                    <w:rPr>
                      <w:rFonts w:cs="Times New Roman"/>
                    </w:rPr>
                  </w:pPr>
                  <w:r>
                    <w:rPr>
                      <w:rStyle w:val="Introductoryparagraph"/>
                      <w:rFonts w:eastAsia="MS Mincho"/>
                      <w:sz w:val="20"/>
                      <w:szCs w:val="20"/>
                    </w:rPr>
                    <w:t xml:space="preserve">Excited to work for your organization </w:t>
                  </w:r>
                  <w:r w:rsidRPr="00B742E9">
                    <w:rPr>
                      <w:rStyle w:val="Introductoryparagraph"/>
                      <w:rFonts w:eastAsia="MS Mincho"/>
                      <w:sz w:val="20"/>
                      <w:szCs w:val="20"/>
                    </w:rPr>
                    <w:t>, which will offer opportunities to increase knowledge and responsibilities with suitable levels of promotions for maximum satisfaction</w:t>
                  </w:r>
                </w:p>
                <w:p w14:paraId="07EF306F" w14:textId="77777777" w:rsidR="00EC76CE" w:rsidRDefault="00EC76CE" w:rsidP="005366D7">
                  <w:pPr>
                    <w:pStyle w:val="Skillsscript"/>
                    <w:rPr>
                      <w:b/>
                    </w:rPr>
                  </w:pPr>
                </w:p>
                <w:p w14:paraId="7E21CFD6" w14:textId="77777777" w:rsidR="00EC76CE" w:rsidRPr="00D837B6" w:rsidRDefault="00EC76CE" w:rsidP="005366D7">
                  <w:pPr>
                    <w:pStyle w:val="Skillsscript"/>
                    <w:rPr>
                      <w:b/>
                    </w:rPr>
                  </w:pPr>
                  <w:r w:rsidRPr="00D837B6">
                    <w:rPr>
                      <w:b/>
                    </w:rPr>
                    <w:t>KEY SKILLS</w:t>
                  </w:r>
                </w:p>
                <w:tbl>
                  <w:tblPr>
                    <w:tblW w:w="7200" w:type="dxa"/>
                    <w:tblInd w:w="432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30"/>
                    <w:gridCol w:w="3170"/>
                  </w:tblGrid>
                  <w:tr w:rsidR="00EC76CE" w:rsidRPr="00B742E9" w14:paraId="194F2682" w14:textId="77777777" w:rsidTr="00F8297E">
                    <w:trPr>
                      <w:trHeight w:val="909"/>
                    </w:trPr>
                    <w:tc>
                      <w:tcPr>
                        <w:tcW w:w="3978" w:type="dxa"/>
                      </w:tcPr>
                      <w:p w14:paraId="722F49D0" w14:textId="77777777" w:rsidR="00EC76CE" w:rsidRPr="00B742E9" w:rsidRDefault="00EC76CE" w:rsidP="005366D7">
                        <w:pPr>
                          <w:pStyle w:val="First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Hospitality &amp; Culinary Management</w:t>
                        </w:r>
                      </w:p>
                      <w:p w14:paraId="1B2FA12F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UP Selling &amp; suggestive selling</w:t>
                        </w:r>
                      </w:p>
                      <w:p w14:paraId="0D473BDA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Budgeting &amp; Cost Controls</w:t>
                        </w:r>
                      </w:p>
                      <w:p w14:paraId="00CFE162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Five-Star Dining/Menu Development</w:t>
                        </w:r>
                      </w:p>
                      <w:p w14:paraId="42060F25" w14:textId="77777777" w:rsidR="00EC76CE" w:rsidRPr="00B742E9" w:rsidRDefault="00EC76CE" w:rsidP="005366D7">
                        <w:pPr>
                          <w:pStyle w:val="Bullets"/>
                          <w:spacing w:before="20"/>
                          <w:rPr>
                            <w:spacing w:val="-2"/>
                            <w:sz w:val="20"/>
                            <w:szCs w:val="20"/>
                          </w:rPr>
                        </w:pPr>
                        <w:r w:rsidRPr="00B742E9">
                          <w:rPr>
                            <w:spacing w:val="-2"/>
                            <w:sz w:val="20"/>
                            <w:szCs w:val="20"/>
                          </w:rPr>
                          <w:t>Teambuilding/Training/Supervision</w:t>
                        </w:r>
                      </w:p>
                      <w:p w14:paraId="7D7FCE2A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Safety/Sanitation/Quality Controls</w:t>
                        </w:r>
                      </w:p>
                      <w:p w14:paraId="2B1510C1" w14:textId="77777777" w:rsidR="00EC76CE" w:rsidRPr="00B742E9" w:rsidRDefault="00EC76CE" w:rsidP="005366D7">
                        <w:pPr>
                          <w:pStyle w:val="KeySkillsBullets"/>
                          <w:rPr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Vendor/Inventory Management</w:t>
                        </w:r>
                      </w:p>
                    </w:tc>
                    <w:tc>
                      <w:tcPr>
                        <w:tcW w:w="3222" w:type="dxa"/>
                      </w:tcPr>
                      <w:p w14:paraId="62307A60" w14:textId="77777777" w:rsidR="00EC76CE" w:rsidRPr="00B742E9" w:rsidRDefault="00EC76CE" w:rsidP="005366D7">
                        <w:pPr>
                          <w:pStyle w:val="First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 xml:space="preserve">Guest Service Excellence </w:t>
                        </w:r>
                      </w:p>
                      <w:p w14:paraId="78D3B2E7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Multioutlet Operations</w:t>
                        </w:r>
                      </w:p>
                      <w:p w14:paraId="6C8335AF" w14:textId="77777777" w:rsidR="00EC76CE" w:rsidRPr="00B742E9" w:rsidRDefault="00EC76CE" w:rsidP="005366D7">
                        <w:pPr>
                          <w:pStyle w:val="KeySkillsBullets"/>
                          <w:numPr>
                            <w:ilvl w:val="0"/>
                            <w:numId w:val="0"/>
                          </w:numPr>
                          <w:rPr>
                            <w:rFonts w:ascii="Verdana" w:hAnsi="Verdana"/>
                            <w:sz w:val="20"/>
                          </w:rPr>
                        </w:pPr>
                      </w:p>
                      <w:p w14:paraId="00AF7ED4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Strategic Marketing &amp; Sales</w:t>
                        </w:r>
                      </w:p>
                      <w:p w14:paraId="67A12F0E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Payroll/P&amp;L Management</w:t>
                        </w:r>
                      </w:p>
                      <w:p w14:paraId="2D971417" w14:textId="77777777" w:rsidR="00EC76CE" w:rsidRPr="00B742E9" w:rsidRDefault="00EC76CE" w:rsidP="005366D7">
                        <w:pPr>
                          <w:pStyle w:val="KeySkillsBullets"/>
                          <w:rPr>
                            <w:rFonts w:ascii="Verdana" w:hAnsi="Verdana"/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Profit &amp; Growth Strategies</w:t>
                        </w:r>
                      </w:p>
                      <w:p w14:paraId="17EA79CB" w14:textId="77777777" w:rsidR="00EC76CE" w:rsidRPr="00B742E9" w:rsidRDefault="00EC76CE" w:rsidP="005366D7">
                        <w:pPr>
                          <w:pStyle w:val="KeySkillsBullets"/>
                          <w:rPr>
                            <w:sz w:val="20"/>
                          </w:rPr>
                        </w:pPr>
                        <w:r w:rsidRPr="00B742E9">
                          <w:rPr>
                            <w:rFonts w:ascii="Verdana" w:hAnsi="Verdana"/>
                            <w:sz w:val="20"/>
                          </w:rPr>
                          <w:t>Restaurant &amp; Kitchen Design</w:t>
                        </w:r>
                      </w:p>
                    </w:tc>
                  </w:tr>
                </w:tbl>
                <w:p w14:paraId="0C8500D4" w14:textId="77777777" w:rsidR="00EC76CE" w:rsidRPr="00B742E9" w:rsidRDefault="00EC76CE" w:rsidP="005366D7">
                  <w:pPr>
                    <w:pStyle w:val="Spacingbetweensections"/>
                    <w:rPr>
                      <w:sz w:val="20"/>
                    </w:rPr>
                  </w:pPr>
                </w:p>
                <w:p w14:paraId="657D6FF3" w14:textId="77777777" w:rsidR="00EC76CE" w:rsidRPr="00D837B6" w:rsidRDefault="00EC76CE" w:rsidP="005366D7">
                  <w:pPr>
                    <w:pStyle w:val="Skillsscript"/>
                    <w:rPr>
                      <w:b/>
                    </w:rPr>
                  </w:pPr>
                  <w:r w:rsidRPr="00D837B6">
                    <w:rPr>
                      <w:b/>
                      <w:szCs w:val="40"/>
                    </w:rPr>
                    <w:t>EXPERIENCE</w:t>
                  </w:r>
                </w:p>
                <w:p w14:paraId="183C9A31" w14:textId="77777777" w:rsidR="00EC76CE" w:rsidRDefault="00EC76CE" w:rsidP="005366D7">
                  <w:pPr>
                    <w:autoSpaceDE w:val="0"/>
                    <w:autoSpaceDN w:val="0"/>
                    <w:adjustRightInd w:val="0"/>
                    <w:rPr>
                      <w:rStyle w:val="CompanyInfoChar"/>
                    </w:rPr>
                  </w:pPr>
                  <w:r w:rsidRPr="00B742E9">
                    <w:rPr>
                      <w:rStyle w:val="CompanyInfoChar"/>
                      <w:sz w:val="24"/>
                      <w:szCs w:val="24"/>
                    </w:rPr>
                    <w:t>AT</w:t>
                  </w:r>
                  <w:r>
                    <w:rPr>
                      <w:rStyle w:val="CompanyInfoChar"/>
                    </w:rPr>
                    <w:t xml:space="preserve"> </w:t>
                  </w:r>
                  <w:r w:rsidRPr="00B742E9">
                    <w:rPr>
                      <w:rStyle w:val="CompanyInfoChar"/>
                      <w:sz w:val="24"/>
                      <w:szCs w:val="24"/>
                    </w:rPr>
                    <w:t>CHILI’S INTERNATIONAL RESTAURANT UAE</w:t>
                  </w:r>
                  <w:r>
                    <w:rPr>
                      <w:rStyle w:val="CompanyInfoChar"/>
                    </w:rPr>
                    <w:t>;</w:t>
                  </w:r>
                </w:p>
                <w:p w14:paraId="67F40644" w14:textId="77777777" w:rsidR="00EC76CE" w:rsidRDefault="00EC76CE" w:rsidP="005366D7">
                  <w:pPr>
                    <w:numPr>
                      <w:ilvl w:val="0"/>
                      <w:numId w:val="5"/>
                    </w:numPr>
                    <w:autoSpaceDE w:val="0"/>
                    <w:autoSpaceDN w:val="0"/>
                    <w:adjustRightInd w:val="0"/>
                    <w:rPr>
                      <w:rStyle w:val="CompanyInfoChar"/>
                      <w:sz w:val="20"/>
                      <w:szCs w:val="20"/>
                    </w:rPr>
                  </w:pPr>
                  <w:r w:rsidRPr="00B742E9">
                    <w:rPr>
                      <w:rStyle w:val="CompanyInfoChar"/>
                      <w:sz w:val="20"/>
                      <w:szCs w:val="20"/>
                    </w:rPr>
                    <w:t xml:space="preserve">Started career as bartender in April 2015,promoted as </w:t>
                  </w:r>
                </w:p>
                <w:p w14:paraId="17A14EF3" w14:textId="77777777" w:rsidR="00EC76CE" w:rsidRPr="00B742E9" w:rsidRDefault="00EC76CE" w:rsidP="005366D7">
                  <w:pPr>
                    <w:autoSpaceDE w:val="0"/>
                    <w:autoSpaceDN w:val="0"/>
                    <w:adjustRightInd w:val="0"/>
                    <w:ind w:left="1650"/>
                    <w:rPr>
                      <w:rStyle w:val="CompanyInfoChar"/>
                      <w:sz w:val="20"/>
                      <w:szCs w:val="20"/>
                    </w:rPr>
                  </w:pPr>
                  <w:r w:rsidRPr="00B742E9">
                    <w:rPr>
                      <w:rStyle w:val="CompanyInfoChar"/>
                      <w:sz w:val="20"/>
                      <w:szCs w:val="20"/>
                    </w:rPr>
                    <w:t>Head waiter in Feb 2016  now being as  trainer till date</w:t>
                  </w:r>
                </w:p>
                <w:p w14:paraId="225E7780" w14:textId="77777777" w:rsidR="00EC76CE" w:rsidRPr="00651DF5" w:rsidRDefault="00EC76CE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</w:tabs>
                    <w:jc w:val="left"/>
                  </w:pPr>
                  <w:r w:rsidRPr="00B742E9">
                    <w:rPr>
                      <w:sz w:val="24"/>
                      <w:szCs w:val="24"/>
                    </w:rPr>
                    <w:t>AT HOTEL CLARION CHENNAI</w:t>
                  </w:r>
                  <w:r w:rsidRPr="00651DF5">
                    <w:t xml:space="preserve">, </w:t>
                  </w:r>
                </w:p>
                <w:p w14:paraId="1D1B3E52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5"/>
                    </w:numPr>
                    <w:jc w:val="left"/>
                    <w:rPr>
                      <w:rFonts w:ascii="Verdana" w:hAnsi="Verdana"/>
                      <w:sz w:val="20"/>
                      <w:szCs w:val="20"/>
                    </w:rPr>
                  </w:pPr>
                  <w:r w:rsidRPr="00B742E9">
                    <w:rPr>
                      <w:rFonts w:ascii="Verdana" w:hAnsi="Verdana"/>
                      <w:sz w:val="20"/>
                      <w:szCs w:val="20"/>
                    </w:rPr>
                    <w:t xml:space="preserve">From Feb 2013 to March 2016 as captain </w:t>
                  </w:r>
                </w:p>
                <w:p w14:paraId="39329AF1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  <w:tab w:val="left" w:pos="3255"/>
                    </w:tabs>
                    <w:jc w:val="left"/>
                    <w:rPr>
                      <w:sz w:val="24"/>
                      <w:szCs w:val="24"/>
                    </w:rPr>
                  </w:pPr>
                  <w:r w:rsidRPr="00B742E9">
                    <w:rPr>
                      <w:sz w:val="24"/>
                      <w:szCs w:val="24"/>
                    </w:rPr>
                    <w:t>AT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B742E9">
                    <w:rPr>
                      <w:sz w:val="24"/>
                      <w:szCs w:val="24"/>
                    </w:rPr>
                    <w:t xml:space="preserve"> RAJPARK HOTEL'S </w:t>
                  </w:r>
                  <w:r w:rsidRPr="00B742E9">
                    <w:rPr>
                      <w:sz w:val="24"/>
                      <w:szCs w:val="24"/>
                    </w:rPr>
                    <w:tab/>
                  </w:r>
                </w:p>
                <w:p w14:paraId="656EF082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5"/>
                    </w:numPr>
                    <w:jc w:val="left"/>
                    <w:rPr>
                      <w:rFonts w:ascii="Verdana" w:hAnsi="Verdana"/>
                      <w:sz w:val="20"/>
                      <w:szCs w:val="20"/>
                    </w:rPr>
                  </w:pPr>
                  <w:r w:rsidRPr="00B742E9">
                    <w:rPr>
                      <w:rFonts w:ascii="Verdana" w:hAnsi="Verdana"/>
                      <w:sz w:val="20"/>
                      <w:szCs w:val="20"/>
                    </w:rPr>
                    <w:t xml:space="preserve">Jan 2011 to Sep 2012 as captain </w:t>
                  </w:r>
                </w:p>
                <w:p w14:paraId="6C0D86B6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5"/>
                    </w:numPr>
                    <w:jc w:val="left"/>
                    <w:rPr>
                      <w:rFonts w:ascii="Verdana" w:hAnsi="Verdana"/>
                      <w:sz w:val="20"/>
                      <w:szCs w:val="20"/>
                    </w:rPr>
                  </w:pPr>
                  <w:r w:rsidRPr="00B742E9">
                    <w:rPr>
                      <w:rFonts w:ascii="Verdana" w:hAnsi="Verdana"/>
                      <w:sz w:val="20"/>
                      <w:szCs w:val="20"/>
                    </w:rPr>
                    <w:t xml:space="preserve">2009 to 2010 as bartender </w:t>
                  </w:r>
                </w:p>
                <w:p w14:paraId="5DF5EC00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</w:tabs>
                    <w:jc w:val="left"/>
                    <w:rPr>
                      <w:rFonts w:ascii="Monotype Corsiva" w:hAnsi="Monotype Corsiva"/>
                    </w:rPr>
                  </w:pPr>
                </w:p>
                <w:p w14:paraId="3E6BADD1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</w:tabs>
                    <w:jc w:val="left"/>
                    <w:rPr>
                      <w:rFonts w:ascii="Monotype Corsiva" w:hAnsi="Monotype Corsiva"/>
                      <w:b/>
                      <w:sz w:val="40"/>
                      <w:szCs w:val="40"/>
                    </w:rPr>
                  </w:pPr>
                  <w:r w:rsidRPr="00B742E9">
                    <w:rPr>
                      <w:rFonts w:ascii="Monotype Corsiva" w:hAnsi="Monotype Corsiva"/>
                      <w:b/>
                      <w:sz w:val="40"/>
                      <w:szCs w:val="40"/>
                    </w:rPr>
                    <w:t>EDUCATIONAL</w:t>
                  </w:r>
                  <w:r>
                    <w:rPr>
                      <w:rFonts w:ascii="Monotype Corsiva" w:hAnsi="Monotype Corsiva"/>
                      <w:b/>
                      <w:sz w:val="40"/>
                      <w:szCs w:val="40"/>
                    </w:rPr>
                    <w:t xml:space="preserve"> </w:t>
                  </w:r>
                  <w:r w:rsidRPr="00B742E9">
                    <w:rPr>
                      <w:rFonts w:ascii="Monotype Corsiva" w:hAnsi="Monotype Corsiva"/>
                    </w:rPr>
                    <w:t xml:space="preserve"> </w:t>
                  </w:r>
                  <w:r w:rsidRPr="00B742E9">
                    <w:rPr>
                      <w:rFonts w:ascii="Monotype Corsiva" w:hAnsi="Monotype Corsiva"/>
                      <w:b/>
                      <w:sz w:val="40"/>
                      <w:szCs w:val="40"/>
                    </w:rPr>
                    <w:t xml:space="preserve">QUALIFICATION </w:t>
                  </w:r>
                </w:p>
                <w:p w14:paraId="43F80165" w14:textId="77777777" w:rsidR="00EC76CE" w:rsidRPr="00B742E9" w:rsidRDefault="00EC76CE" w:rsidP="005366D7">
                  <w:pPr>
                    <w:pStyle w:val="Outcomesbullets"/>
                    <w:numPr>
                      <w:ilvl w:val="0"/>
                      <w:numId w:val="6"/>
                    </w:numPr>
                    <w:jc w:val="left"/>
                    <w:rPr>
                      <w:rFonts w:ascii="Verdana" w:hAnsi="Verdana"/>
                      <w:sz w:val="20"/>
                      <w:szCs w:val="20"/>
                    </w:rPr>
                  </w:pPr>
                  <w:r w:rsidRPr="00B742E9">
                    <w:rPr>
                      <w:rFonts w:ascii="Verdana" w:hAnsi="Verdana"/>
                      <w:sz w:val="20"/>
                      <w:szCs w:val="20"/>
                    </w:rPr>
                    <w:t>BBA MARKETING MANAGEMENT in Tamil</w:t>
                  </w:r>
                  <w:r>
                    <w:rPr>
                      <w:rFonts w:ascii="Verdana" w:hAnsi="Verdana"/>
                      <w:sz w:val="20"/>
                      <w:szCs w:val="20"/>
                    </w:rPr>
                    <w:t xml:space="preserve"> nadu open university </w:t>
                  </w:r>
                  <w:r w:rsidRPr="00B742E9">
                    <w:rPr>
                      <w:rFonts w:ascii="Verdana" w:hAnsi="Verdana"/>
                      <w:sz w:val="20"/>
                      <w:szCs w:val="20"/>
                    </w:rPr>
                    <w:tab/>
                  </w:r>
                </w:p>
                <w:p w14:paraId="1C5A4AB2" w14:textId="77777777" w:rsidR="00EC76CE" w:rsidRPr="00B742E9" w:rsidRDefault="00EC76CE" w:rsidP="005366D7">
                  <w:pPr>
                    <w:numPr>
                      <w:ilvl w:val="0"/>
                      <w:numId w:val="6"/>
                    </w:num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742E9">
                    <w:rPr>
                      <w:sz w:val="20"/>
                      <w:szCs w:val="20"/>
                    </w:rPr>
                    <w:t>DHM Diploma in hotel management at sivagangai</w:t>
                  </w:r>
                </w:p>
                <w:p w14:paraId="4EF061AF" w14:textId="77777777" w:rsidR="00EC76CE" w:rsidRPr="00B742E9" w:rsidRDefault="00EC76CE" w:rsidP="005366D7">
                  <w:pPr>
                    <w:numPr>
                      <w:ilvl w:val="0"/>
                      <w:numId w:val="6"/>
                    </w:numPr>
                  </w:pPr>
                  <w:r>
                    <w:t>TALLY ERP 09 ,POWERPOINT,EXCEL,2D ANIMATION, DIGITALMARKETING</w:t>
                  </w:r>
                </w:p>
                <w:p w14:paraId="76E05A4D" w14:textId="77777777" w:rsidR="00EC76CE" w:rsidRDefault="00EC76CE" w:rsidP="003254CA">
                  <w:r>
                    <w:t xml:space="preserve">                          </w:t>
                  </w:r>
                </w:p>
                <w:tbl>
                  <w:tblPr>
                    <w:tblStyle w:val="TableGrid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764"/>
                  </w:tblGrid>
                  <w:tr w:rsidR="00EC76CE" w:rsidRPr="001C1AC4" w14:paraId="20730B09" w14:textId="77777777" w:rsidTr="001C1AC4">
                    <w:tc>
                      <w:tcPr>
                        <w:tcW w:w="9764" w:type="dxa"/>
                      </w:tcPr>
                      <w:p w14:paraId="5A76F3C7" w14:textId="77777777" w:rsidR="00EC76CE" w:rsidRPr="001C1AC4" w:rsidRDefault="00EC76CE" w:rsidP="006A7AA7">
                        <w:pPr>
                          <w:rPr>
                            <w:rFonts w:ascii="Monotype Corsiva" w:hAnsi="Monotype Corsiva"/>
                            <w:b/>
                            <w:sz w:val="40"/>
                            <w:szCs w:val="40"/>
                          </w:rPr>
                        </w:pPr>
                      </w:p>
                    </w:tc>
                  </w:tr>
                </w:tbl>
                <w:p w14:paraId="34B68BD2" w14:textId="77777777" w:rsidR="00EC76CE" w:rsidRDefault="00EC76CE" w:rsidP="003254CA">
                  <w:r>
                    <w:rPr>
                      <w:rFonts w:ascii="Monotype Corsiva" w:hAnsi="Monotype Corsiva"/>
                      <w:b/>
                      <w:sz w:val="40"/>
                      <w:szCs w:val="40"/>
                    </w:rPr>
                    <w:t>TRAINING CERTICATE</w:t>
                  </w:r>
                  <w:r w:rsidRPr="00FB598C">
                    <w:t xml:space="preserve">                 </w:t>
                  </w:r>
                </w:p>
                <w:p w14:paraId="78128468" w14:textId="47983F8E" w:rsidR="00742281" w:rsidRDefault="00742281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</w:tabs>
                    <w:jc w:val="left"/>
                    <w:rPr>
                      <w:sz w:val="22"/>
                    </w:rPr>
                  </w:pPr>
                  <w:r>
                    <w:t xml:space="preserve">         </w:t>
                  </w:r>
                  <w:r w:rsidR="00EC76CE" w:rsidRPr="00FB598C">
                    <w:t xml:space="preserve">PERSON IN CHARGE CERTIFICATE (Person In Charge Level 2 </w:t>
                  </w:r>
                  <w:r w:rsidR="00EC76CE" w:rsidRPr="00FB598C">
                    <w:rPr>
                      <w:sz w:val="22"/>
                    </w:rPr>
                    <w:t xml:space="preserve">Training) – CB-026-PRS </w:t>
                  </w:r>
                </w:p>
                <w:p w14:paraId="5A1EB82D" w14:textId="69A705D9" w:rsidR="00EC76CE" w:rsidRPr="00A07F89" w:rsidRDefault="00EC76CE" w:rsidP="005366D7">
                  <w:pPr>
                    <w:pStyle w:val="Outcomesbullets"/>
                    <w:numPr>
                      <w:ilvl w:val="0"/>
                      <w:numId w:val="0"/>
                    </w:numPr>
                    <w:tabs>
                      <w:tab w:val="num" w:pos="882"/>
                    </w:tabs>
                    <w:jc w:val="left"/>
                    <w:rPr>
                      <w:rFonts w:ascii="Monotype Corsiva" w:hAnsi="Monotype Corsiva"/>
                      <w:b/>
                      <w:sz w:val="40"/>
                      <w:szCs w:val="40"/>
                    </w:rPr>
                  </w:pPr>
                  <w:r w:rsidRPr="00FB598C">
                    <w:rPr>
                      <w:sz w:val="22"/>
                    </w:rPr>
                    <w:t xml:space="preserve">Food Control  Dubai Municipality </w:t>
                  </w:r>
                </w:p>
                <w:p w14:paraId="04CBA3CF" w14:textId="77777777" w:rsidR="00742281" w:rsidRDefault="00742281" w:rsidP="005366D7">
                  <w:pPr>
                    <w:rPr>
                      <w:b/>
                      <w:sz w:val="16"/>
                    </w:rPr>
                  </w:pPr>
                </w:p>
                <w:p w14:paraId="678C7BB9" w14:textId="7260C0A6" w:rsidR="00EC76CE" w:rsidRPr="00FB598C" w:rsidRDefault="00EC76CE" w:rsidP="005366D7">
                  <w:pPr>
                    <w:rPr>
                      <w:sz w:val="16"/>
                    </w:rPr>
                  </w:pPr>
                  <w:r w:rsidRPr="00FB598C">
                    <w:rPr>
                      <w:b/>
                      <w:sz w:val="16"/>
                    </w:rPr>
                    <w:t xml:space="preserve">Sponsored &amp; Approved by: </w:t>
                  </w:r>
                </w:p>
                <w:p w14:paraId="13735F32" w14:textId="77777777" w:rsidR="00EC76CE" w:rsidRDefault="00EC76CE" w:rsidP="00302D33">
                  <w:pPr>
                    <w:spacing w:after="4" w:line="250" w:lineRule="auto"/>
                    <w:ind w:right="6"/>
                    <w:rPr>
                      <w:sz w:val="16"/>
                    </w:rPr>
                  </w:pPr>
                  <w:r>
                    <w:rPr>
                      <w:sz w:val="16"/>
                    </w:rPr>
                    <w:t xml:space="preserve">                     </w:t>
                  </w:r>
                </w:p>
                <w:p w14:paraId="4C17C5B9" w14:textId="77777777" w:rsidR="00EC76CE" w:rsidRPr="00FB598C" w:rsidRDefault="00EC76CE" w:rsidP="00302D33">
                  <w:pPr>
                    <w:spacing w:after="4" w:line="250" w:lineRule="auto"/>
                    <w:ind w:right="6"/>
                    <w:rPr>
                      <w:sz w:val="16"/>
                    </w:rPr>
                  </w:pPr>
                  <w:r>
                    <w:rPr>
                      <w:sz w:val="16"/>
                    </w:rPr>
                    <w:t xml:space="preserve">                          </w:t>
                  </w:r>
                  <w:r w:rsidRPr="00FB598C">
                    <w:rPr>
                      <w:sz w:val="16"/>
                    </w:rPr>
                    <w:t xml:space="preserve">HABC (High fields Awarding Body for Compliance Middle East Asia) </w:t>
                  </w:r>
                </w:p>
                <w:p w14:paraId="460E460C" w14:textId="7CC1288B" w:rsidR="00742281" w:rsidRPr="00A52037" w:rsidRDefault="00EC76CE" w:rsidP="00A52037">
                  <w:pPr>
                    <w:spacing w:after="4" w:line="250" w:lineRule="auto"/>
                    <w:ind w:left="1441" w:right="6"/>
                    <w:rPr>
                      <w:sz w:val="16"/>
                    </w:rPr>
                  </w:pPr>
                  <w:r w:rsidRPr="00FB598C">
                    <w:rPr>
                      <w:sz w:val="16"/>
                    </w:rPr>
                    <w:t>DAC ( Dubai Accreditation Center)</w:t>
                  </w:r>
                </w:p>
                <w:p w14:paraId="771C94B7" w14:textId="77777777" w:rsidR="00EC76CE" w:rsidRPr="001A3503" w:rsidRDefault="00EC76CE" w:rsidP="005366D7">
                  <w:pPr>
                    <w:spacing w:line="259" w:lineRule="auto"/>
                    <w:ind w:left="720"/>
                    <w:rPr>
                      <w:b/>
                      <w:sz w:val="20"/>
                    </w:rPr>
                  </w:pPr>
                </w:p>
                <w:p w14:paraId="1E823781" w14:textId="77777777" w:rsidR="00EC76CE" w:rsidRPr="00FB598C" w:rsidRDefault="00EC76CE" w:rsidP="003254CA">
                  <w:pPr>
                    <w:numPr>
                      <w:ilvl w:val="0"/>
                      <w:numId w:val="8"/>
                    </w:numPr>
                    <w:spacing w:after="4" w:line="250" w:lineRule="auto"/>
                    <w:ind w:right="6" w:hanging="360"/>
                    <w:rPr>
                      <w:sz w:val="20"/>
                    </w:rPr>
                  </w:pPr>
                  <w:r w:rsidRPr="00FB598C">
                    <w:rPr>
                      <w:sz w:val="20"/>
                    </w:rPr>
                    <w:t xml:space="preserve">Examination Form No:2014 </w:t>
                  </w:r>
                </w:p>
                <w:p w14:paraId="04980FA2" w14:textId="77777777" w:rsidR="00EC76CE" w:rsidRPr="00FB598C" w:rsidRDefault="00EC76CE" w:rsidP="003254CA">
                  <w:pPr>
                    <w:numPr>
                      <w:ilvl w:val="0"/>
                      <w:numId w:val="8"/>
                    </w:numPr>
                    <w:spacing w:after="4" w:line="250" w:lineRule="auto"/>
                    <w:ind w:right="6" w:hanging="360"/>
                    <w:rPr>
                      <w:sz w:val="20"/>
                    </w:rPr>
                  </w:pPr>
                  <w:r w:rsidRPr="00FB598C">
                    <w:rPr>
                      <w:sz w:val="20"/>
                    </w:rPr>
                    <w:t xml:space="preserve">Certification No.135794 </w:t>
                  </w:r>
                </w:p>
                <w:p w14:paraId="589C5D11" w14:textId="77777777" w:rsidR="00EC76CE" w:rsidRDefault="00EC76CE" w:rsidP="005366D7"/>
                <w:p w14:paraId="01AB3D41" w14:textId="77777777" w:rsidR="00EC76CE" w:rsidRDefault="00EC76CE" w:rsidP="005366D7">
                  <w:pPr>
                    <w:pStyle w:val="Skillsscript"/>
                    <w:ind w:left="0"/>
                    <w:rPr>
                      <w:sz w:val="24"/>
                    </w:rPr>
                  </w:pPr>
                </w:p>
                <w:p w14:paraId="2159A58E" w14:textId="77777777" w:rsidR="00EC76CE" w:rsidRDefault="00EC76CE" w:rsidP="005366D7">
                  <w:pPr>
                    <w:pStyle w:val="Skillsscript"/>
                    <w:ind w:left="0"/>
                    <w:rPr>
                      <w:b/>
                      <w:szCs w:val="40"/>
                    </w:rPr>
                  </w:pPr>
                  <w:r>
                    <w:rPr>
                      <w:b/>
                      <w:szCs w:val="40"/>
                    </w:rPr>
                    <w:t>QUALIFICATION  STANDARDS</w:t>
                  </w:r>
                </w:p>
                <w:p w14:paraId="0731023F" w14:textId="77777777" w:rsidR="00EC76CE" w:rsidRDefault="00EC76CE" w:rsidP="005366D7">
                  <w:pPr>
                    <w:ind w:left="-5" w:hanging="10"/>
                  </w:pPr>
                </w:p>
                <w:p w14:paraId="7E2FE434" w14:textId="77777777" w:rsidR="00EC76CE" w:rsidRPr="006757AD" w:rsidRDefault="00EC76CE" w:rsidP="005366D7">
                  <w:pPr>
                    <w:spacing w:line="263" w:lineRule="auto"/>
                    <w:ind w:left="340" w:hanging="5"/>
                    <w:rPr>
                      <w:b/>
                      <w:sz w:val="18"/>
                    </w:rPr>
                  </w:pPr>
                </w:p>
                <w:p w14:paraId="0E529D5F" w14:textId="77777777" w:rsidR="00EC76CE" w:rsidRPr="006757AD" w:rsidRDefault="00EC76CE" w:rsidP="005366D7">
                  <w:pPr>
                    <w:spacing w:line="263" w:lineRule="auto"/>
                    <w:ind w:left="340" w:hanging="5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Ability to read and write English.</w:t>
                  </w:r>
                </w:p>
                <w:p w14:paraId="126C105E" w14:textId="77777777" w:rsidR="00EC76CE" w:rsidRPr="006757AD" w:rsidRDefault="00EC76CE" w:rsidP="005366D7">
                  <w:pPr>
                    <w:spacing w:after="3"/>
                    <w:ind w:left="345" w:hanging="10"/>
                    <w:jc w:val="both"/>
                    <w:rPr>
                      <w:b/>
                    </w:rPr>
                  </w:pPr>
                  <w:r w:rsidRPr="006757AD">
                    <w:rPr>
                      <w:b/>
                      <w:sz w:val="12"/>
                    </w:rPr>
                    <w:t>O Ability to verbalize and clearly respond to guests and employees.</w:t>
                  </w:r>
                </w:p>
                <w:p w14:paraId="56BCAB3B" w14:textId="77777777" w:rsidR="00EC76CE" w:rsidRPr="006757AD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Ability to read and write handwritten notes.</w:t>
                  </w:r>
                </w:p>
                <w:p w14:paraId="1F01E268" w14:textId="77777777" w:rsidR="00EC76CE" w:rsidRPr="006757AD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Stands/walks 100% of shift.</w:t>
                  </w:r>
                </w:p>
                <w:p w14:paraId="26577FCE" w14:textId="77777777" w:rsidR="00EC76CE" w:rsidRPr="006757AD" w:rsidRDefault="00EC76CE" w:rsidP="005366D7">
                  <w:pPr>
                    <w:spacing w:after="2"/>
                    <w:ind w:left="341" w:hanging="10"/>
                    <w:rPr>
                      <w:b/>
                    </w:rPr>
                  </w:pPr>
                  <w:r w:rsidRPr="006757AD">
                    <w:rPr>
                      <w:b/>
                      <w:sz w:val="14"/>
                    </w:rPr>
                    <w:t>O Reaches, bends, stoops, and wipes frequently.</w:t>
                  </w:r>
                </w:p>
                <w:p w14:paraId="70B70C9B" w14:textId="77777777" w:rsidR="00D811F6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  <w:sz w:val="18"/>
                    </w:rPr>
                  </w:pPr>
                  <w:r w:rsidRPr="006757AD">
                    <w:rPr>
                      <w:b/>
                      <w:sz w:val="18"/>
                    </w:rPr>
                    <w:t xml:space="preserve">O Lifts and carries up to 701bs, up to 20 times per shift; places  items on </w:t>
                  </w:r>
                </w:p>
                <w:p w14:paraId="05CEDB61" w14:textId="3B1D5E4A" w:rsidR="00EC76CE" w:rsidRPr="006757AD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high shelves and in walk-in cooler and/or freezer.</w:t>
                  </w:r>
                </w:p>
                <w:p w14:paraId="6BC2CE09" w14:textId="77777777" w:rsidR="00EC76CE" w:rsidRPr="006757AD" w:rsidRDefault="00EC76CE" w:rsidP="005366D7">
                  <w:pPr>
                    <w:spacing w:line="263" w:lineRule="auto"/>
                    <w:ind w:left="340" w:hanging="5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Works frequently in damp, whole work environment.</w:t>
                  </w:r>
                </w:p>
                <w:p w14:paraId="2B671925" w14:textId="77777777" w:rsidR="00EC76CE" w:rsidRPr="006757AD" w:rsidRDefault="00EC76CE" w:rsidP="005366D7">
                  <w:pPr>
                    <w:spacing w:after="4"/>
                    <w:ind w:left="336"/>
                    <w:rPr>
                      <w:b/>
                    </w:rPr>
                  </w:pPr>
                  <w:r w:rsidRPr="006757AD">
                    <w:rPr>
                      <w:b/>
                      <w:sz w:val="16"/>
                    </w:rPr>
                    <w:t>O Works with an open flame.</w:t>
                  </w:r>
                </w:p>
                <w:p w14:paraId="2D3C6D3F" w14:textId="77777777" w:rsidR="00EC76CE" w:rsidRPr="006757AD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Uses sharp knives and utensils.</w:t>
                  </w:r>
                </w:p>
                <w:p w14:paraId="0237C456" w14:textId="77777777" w:rsidR="00EC76CE" w:rsidRPr="006757AD" w:rsidRDefault="00EC76CE" w:rsidP="005366D7">
                  <w:pPr>
                    <w:spacing w:after="4" w:line="257" w:lineRule="auto"/>
                    <w:ind w:left="345" w:hanging="10"/>
                    <w:rPr>
                      <w:b/>
                    </w:rPr>
                  </w:pPr>
                  <w:r w:rsidRPr="006757AD">
                    <w:rPr>
                      <w:b/>
                      <w:sz w:val="18"/>
                    </w:rPr>
                    <w:t>O May use slicers or other kitchen machinery_</w:t>
                  </w:r>
                </w:p>
                <w:p w14:paraId="3073BE6E" w14:textId="77777777" w:rsidR="00EC76CE" w:rsidRPr="006757AD" w:rsidRDefault="00EC76CE" w:rsidP="005366D7">
                  <w:pPr>
                    <w:spacing w:after="150" w:line="257" w:lineRule="auto"/>
                    <w:ind w:left="345" w:hanging="10"/>
                    <w:rPr>
                      <w:b/>
                      <w:sz w:val="18"/>
                    </w:rPr>
                  </w:pPr>
                  <w:r w:rsidRPr="006757AD">
                    <w:rPr>
                      <w:b/>
                      <w:sz w:val="18"/>
                    </w:rPr>
                    <w:t xml:space="preserve">O Ability to hold items with hands (knives, pans) for extended periods of time, with up to 5 </w:t>
                  </w:r>
                  <w:proofErr w:type="spellStart"/>
                  <w:r w:rsidRPr="006757AD">
                    <w:rPr>
                      <w:b/>
                      <w:sz w:val="18"/>
                    </w:rPr>
                    <w:t>lbs</w:t>
                  </w:r>
                  <w:proofErr w:type="spellEnd"/>
                  <w:r w:rsidRPr="006757AD">
                    <w:rPr>
                      <w:b/>
                      <w:sz w:val="18"/>
                    </w:rPr>
                    <w:t xml:space="preserve"> of weight.</w:t>
                  </w:r>
                </w:p>
                <w:p w14:paraId="635D5BBA" w14:textId="77777777" w:rsidR="00EC76CE" w:rsidRDefault="00EC76CE" w:rsidP="005366D7">
                  <w:pPr>
                    <w:pStyle w:val="Skillsscript"/>
                    <w:rPr>
                      <w:b/>
                      <w:szCs w:val="40"/>
                    </w:rPr>
                  </w:pPr>
                </w:p>
                <w:p w14:paraId="0F94D048" w14:textId="77777777" w:rsidR="00EC76CE" w:rsidRDefault="00EC76CE" w:rsidP="005366D7">
                  <w:pPr>
                    <w:pStyle w:val="Skillsscript"/>
                    <w:rPr>
                      <w:sz w:val="24"/>
                      <w:szCs w:val="24"/>
                    </w:rPr>
                  </w:pPr>
                  <w:r>
                    <w:rPr>
                      <w:b/>
                      <w:szCs w:val="40"/>
                    </w:rPr>
                    <w:t>DECLARATION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  <w:p w14:paraId="5B07083C" w14:textId="77777777" w:rsidR="00EC76CE" w:rsidRPr="003150C3" w:rsidRDefault="00EC76CE" w:rsidP="005366D7">
                  <w:pPr>
                    <w:pStyle w:val="Skillsscript"/>
                    <w:rPr>
                      <w:rFonts w:ascii="Verdana" w:hAnsi="Verdana"/>
                      <w:b/>
                      <w:sz w:val="22"/>
                      <w:szCs w:val="22"/>
                    </w:rPr>
                  </w:pPr>
                  <w:r w:rsidRPr="003150C3">
                    <w:rPr>
                      <w:rFonts w:ascii="Verdana" w:hAnsi="Verdana"/>
                      <w:b/>
                      <w:sz w:val="22"/>
                      <w:szCs w:val="22"/>
                    </w:rPr>
                    <w:t>I SOLEMNLY DECLARE THAT ALL THE ABOVE INFORMATION IS TRUE TO THE BEST OF MY KNOWLEDGE AND BELIEF.</w:t>
                  </w:r>
                </w:p>
                <w:p w14:paraId="37D3DAD6" w14:textId="77777777" w:rsidR="00EC76CE" w:rsidRDefault="00EC76CE" w:rsidP="005366D7">
                  <w:pPr>
                    <w:pStyle w:val="Skillsscript"/>
                    <w:rPr>
                      <w:rFonts w:ascii="Verdana" w:hAnsi="Verdana"/>
                      <w:b/>
                      <w:sz w:val="28"/>
                      <w:szCs w:val="28"/>
                    </w:rPr>
                  </w:pPr>
                </w:p>
                <w:p w14:paraId="557F12F1" w14:textId="77777777" w:rsidR="00EC76CE" w:rsidRDefault="00EC76CE" w:rsidP="005366D7">
                  <w:pPr>
                    <w:pStyle w:val="Nametop"/>
                    <w:jc w:val="left"/>
                    <w:rPr>
                      <w:rFonts w:ascii="Verdana" w:hAnsi="Verdana"/>
                      <w:b w:val="0"/>
                      <w:sz w:val="28"/>
                      <w:szCs w:val="28"/>
                    </w:rPr>
                  </w:pPr>
                  <w:r>
                    <w:rPr>
                      <w:rFonts w:ascii="Verdana" w:hAnsi="Verdana"/>
                      <w:b w:val="0"/>
                      <w:sz w:val="28"/>
                      <w:szCs w:val="28"/>
                    </w:rPr>
                    <w:t xml:space="preserve">                      </w:t>
                  </w:r>
                </w:p>
                <w:p w14:paraId="0706812B" w14:textId="77777777" w:rsidR="00EC76CE" w:rsidRPr="005739EE" w:rsidRDefault="00EC76CE" w:rsidP="005366D7">
                  <w:pPr>
                    <w:pStyle w:val="Nametop"/>
                    <w:jc w:val="center"/>
                    <w:rPr>
                      <w:noProof/>
                      <w:sz w:val="28"/>
                      <w:szCs w:val="44"/>
                    </w:rPr>
                  </w:pPr>
                  <w:r>
                    <w:rPr>
                      <w:rFonts w:ascii="Verdana" w:hAnsi="Verdana"/>
                      <w:b w:val="0"/>
                      <w:sz w:val="28"/>
                      <w:szCs w:val="28"/>
                    </w:rPr>
                    <w:t xml:space="preserve">                                          </w:t>
                  </w:r>
                  <w:r>
                    <w:rPr>
                      <w:noProof/>
                      <w:sz w:val="28"/>
                      <w:szCs w:val="44"/>
                    </w:rPr>
                    <w:t>JEGADEESAN</w:t>
                  </w:r>
                </w:p>
                <w:p w14:paraId="1F960B64" w14:textId="77777777" w:rsidR="00EC76CE" w:rsidRDefault="00EC76CE" w:rsidP="005366D7">
                  <w:pPr>
                    <w:pStyle w:val="Skillsscript"/>
                    <w:rPr>
                      <w:rFonts w:ascii="Verdana" w:hAnsi="Verdana"/>
                      <w:b/>
                      <w:sz w:val="28"/>
                      <w:szCs w:val="28"/>
                    </w:rPr>
                  </w:pPr>
                </w:p>
                <w:p w14:paraId="5A3FBAB7" w14:textId="77777777" w:rsidR="00EC76CE" w:rsidRDefault="00EC76CE" w:rsidP="005366D7">
                  <w:pPr>
                    <w:pStyle w:val="Skillsscript"/>
                    <w:rPr>
                      <w:rFonts w:ascii="Verdana" w:hAnsi="Verdana"/>
                      <w:b/>
                      <w:sz w:val="28"/>
                      <w:szCs w:val="28"/>
                    </w:rPr>
                  </w:pPr>
                  <w:r>
                    <w:rPr>
                      <w:rFonts w:ascii="Verdana" w:hAnsi="Verdana"/>
                      <w:b/>
                      <w:sz w:val="28"/>
                      <w:szCs w:val="28"/>
                    </w:rPr>
                    <w:t>DATE   ;</w:t>
                  </w:r>
                </w:p>
                <w:p w14:paraId="59EAF1F2" w14:textId="77777777" w:rsidR="00EC76CE" w:rsidRPr="005739EE" w:rsidRDefault="00EC76CE" w:rsidP="005366D7">
                  <w:pPr>
                    <w:pStyle w:val="Skillsscript"/>
                    <w:rPr>
                      <w:rFonts w:ascii="Verdana" w:hAnsi="Verdana"/>
                      <w:b/>
                      <w:sz w:val="28"/>
                      <w:szCs w:val="28"/>
                    </w:rPr>
                  </w:pPr>
                  <w:r>
                    <w:rPr>
                      <w:rFonts w:ascii="Verdana" w:hAnsi="Verdana"/>
                      <w:b/>
                      <w:sz w:val="28"/>
                      <w:szCs w:val="28"/>
                    </w:rPr>
                    <w:t>PLACE ;</w:t>
                  </w:r>
                </w:p>
                <w:p w14:paraId="2550A73C" w14:textId="77777777" w:rsidR="00EC76CE" w:rsidRPr="00B742E9" w:rsidRDefault="00EC76CE" w:rsidP="005366D7"/>
              </w:tc>
              <w:tc>
                <w:tcPr>
                  <w:tcW w:w="1494" w:type="dxa"/>
                </w:tcPr>
                <w:p w14:paraId="36723836" w14:textId="77777777" w:rsidR="00EC76CE" w:rsidRDefault="00EC76CE" w:rsidP="00283588">
                  <w:pPr>
                    <w:pStyle w:val="Nametop"/>
                    <w:jc w:val="left"/>
                    <w:rPr>
                      <w:noProof/>
                      <w:sz w:val="44"/>
                      <w:szCs w:val="44"/>
                    </w:rPr>
                  </w:pPr>
                </w:p>
              </w:tc>
              <w:tc>
                <w:tcPr>
                  <w:tcW w:w="9990" w:type="dxa"/>
                </w:tcPr>
                <w:p w14:paraId="782597C8" w14:textId="28B4AD89" w:rsidR="00EC76CE" w:rsidRDefault="00EC76CE" w:rsidP="00283588">
                  <w:pPr>
                    <w:pStyle w:val="Nametop"/>
                    <w:jc w:val="left"/>
                    <w:rPr>
                      <w:noProof/>
                      <w:sz w:val="44"/>
                      <w:szCs w:val="44"/>
                    </w:rPr>
                  </w:pPr>
                </w:p>
              </w:tc>
              <w:tc>
                <w:tcPr>
                  <w:tcW w:w="9990" w:type="dxa"/>
                </w:tcPr>
                <w:p w14:paraId="6A6C685D" w14:textId="77777777" w:rsidR="00EC76CE" w:rsidRDefault="00EC76CE" w:rsidP="00283588">
                  <w:pPr>
                    <w:pStyle w:val="Nametop"/>
                    <w:jc w:val="left"/>
                    <w:rPr>
                      <w:noProof/>
                      <w:sz w:val="44"/>
                      <w:szCs w:val="44"/>
                    </w:rPr>
                  </w:pPr>
                </w:p>
              </w:tc>
            </w:tr>
          </w:tbl>
          <w:p w14:paraId="1C4CAA8D" w14:textId="77777777" w:rsidR="00EC73BD" w:rsidRPr="00B742E9" w:rsidRDefault="00EC73BD" w:rsidP="00B742E9"/>
        </w:tc>
      </w:tr>
    </w:tbl>
    <w:p w14:paraId="4FDEFF00" w14:textId="77777777" w:rsidR="00062F0E" w:rsidRDefault="00062F0E" w:rsidP="00062F0E">
      <w:pPr>
        <w:rPr>
          <w:rFonts w:eastAsia="MS Mincho"/>
          <w:sz w:val="2"/>
          <w:szCs w:val="2"/>
        </w:rPr>
      </w:pPr>
    </w:p>
    <w:p w14:paraId="38E98F0C" w14:textId="77777777" w:rsidR="00024A21" w:rsidRDefault="00024A21" w:rsidP="00062F0E">
      <w:pPr>
        <w:rPr>
          <w:rFonts w:eastAsia="MS Mincho"/>
          <w:sz w:val="2"/>
          <w:szCs w:val="2"/>
        </w:rPr>
      </w:pPr>
    </w:p>
    <w:p w14:paraId="73219659" w14:textId="77777777" w:rsidR="00024A21" w:rsidRDefault="00024A21" w:rsidP="00062F0E">
      <w:pPr>
        <w:rPr>
          <w:rFonts w:eastAsia="MS Mincho"/>
          <w:sz w:val="2"/>
          <w:szCs w:val="2"/>
        </w:rPr>
      </w:pPr>
    </w:p>
    <w:p w14:paraId="6A91D01C" w14:textId="77777777" w:rsidR="00024A21" w:rsidRPr="00A04F95" w:rsidRDefault="00024A21" w:rsidP="00062F0E">
      <w:pPr>
        <w:rPr>
          <w:rFonts w:eastAsia="MS Mincho"/>
          <w:sz w:val="2"/>
          <w:szCs w:val="2"/>
        </w:rPr>
      </w:pPr>
    </w:p>
    <w:sectPr w:rsidR="00024A21" w:rsidRPr="00A04F95" w:rsidSect="00FF5152">
      <w:pgSz w:w="12240" w:h="15840"/>
      <w:pgMar w:top="864" w:right="1152" w:bottom="720" w:left="1152" w:header="0" w:footer="187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hell Dlg">
    <w:charset w:val="00"/>
    <w:family w:val="swiss"/>
    <w:pitch w:val="variable"/>
    <w:sig w:usb0="E1002AFF" w:usb1="C0000002" w:usb2="00000008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562AE2"/>
    <w:lvl w:ilvl="0" w:tplc="6A362A4A">
      <w:start w:val="1"/>
      <w:numFmt w:val="bullet"/>
      <w:pStyle w:val="Bullets"/>
      <w:lvlText w:val="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  <w:sz w:val="18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F73F6"/>
    <w:multiLevelType w:val="hybridMultilevel"/>
    <w:tmpl w:val="FFFFFFFF"/>
    <w:lvl w:ilvl="0" w:tplc="D0308036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B24840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8CA462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C43436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FC0EDE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2BBC2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8CEF38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D88BD2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2E9DF2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B8B0EE4"/>
    <w:multiLevelType w:val="hybridMultilevel"/>
    <w:tmpl w:val="E0387942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3" w15:restartNumberingAfterBreak="0">
    <w:nsid w:val="71A35C18"/>
    <w:multiLevelType w:val="hybridMultilevel"/>
    <w:tmpl w:val="1182E5DC"/>
    <w:lvl w:ilvl="0" w:tplc="040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4" w15:restartNumberingAfterBreak="0">
    <w:nsid w:val="7C1C1415"/>
    <w:multiLevelType w:val="hybridMultilevel"/>
    <w:tmpl w:val="FFFFFFFF"/>
    <w:lvl w:ilvl="0" w:tplc="4942D8D6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14FDF4">
      <w:start w:val="1"/>
      <w:numFmt w:val="bullet"/>
      <w:lvlText w:val="o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5C741E">
      <w:start w:val="1"/>
      <w:numFmt w:val="bullet"/>
      <w:lvlText w:val="▪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F277C0">
      <w:start w:val="1"/>
      <w:numFmt w:val="bullet"/>
      <w:lvlText w:val="•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9CE916">
      <w:start w:val="1"/>
      <w:numFmt w:val="bullet"/>
      <w:lvlText w:val="o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B468FA">
      <w:start w:val="1"/>
      <w:numFmt w:val="bullet"/>
      <w:lvlText w:val="▪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F0FC9E">
      <w:start w:val="1"/>
      <w:numFmt w:val="bullet"/>
      <w:lvlText w:val="•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9CDC2E">
      <w:start w:val="1"/>
      <w:numFmt w:val="bullet"/>
      <w:lvlText w:val="o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50F44A">
      <w:start w:val="1"/>
      <w:numFmt w:val="bullet"/>
      <w:lvlText w:val="▪"/>
      <w:lvlJc w:val="left"/>
      <w:pPr>
        <w:ind w:left="72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51887916">
    <w:abstractNumId w:val="0"/>
  </w:num>
  <w:num w:numId="2" w16cid:durableId="1977368907">
    <w:abstractNumId w:val="0"/>
  </w:num>
  <w:num w:numId="3" w16cid:durableId="420100179">
    <w:abstractNumId w:val="0"/>
  </w:num>
  <w:num w:numId="4" w16cid:durableId="108356175">
    <w:abstractNumId w:val="0"/>
  </w:num>
  <w:num w:numId="5" w16cid:durableId="1416051331">
    <w:abstractNumId w:val="3"/>
  </w:num>
  <w:num w:numId="6" w16cid:durableId="554239534">
    <w:abstractNumId w:val="2"/>
  </w:num>
  <w:num w:numId="7" w16cid:durableId="1117145520">
    <w:abstractNumId w:val="1"/>
  </w:num>
  <w:num w:numId="8" w16cid:durableId="8174549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revisionView w:inkAnnotations="0"/>
  <w:defaultTabStop w:val="720"/>
  <w:drawingGridHorizontalSpacing w:val="78"/>
  <w:drawingGridVerticalSpacing w:val="106"/>
  <w:displayHorizontalDrawingGridEvery w:val="0"/>
  <w:displayVerticalDrawingGridEvery w:val="2"/>
  <w:doNotShadeFormData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E5C"/>
    <w:rsid w:val="000036B7"/>
    <w:rsid w:val="00004B60"/>
    <w:rsid w:val="00004F72"/>
    <w:rsid w:val="0001032D"/>
    <w:rsid w:val="00012EA6"/>
    <w:rsid w:val="000202A0"/>
    <w:rsid w:val="00024A21"/>
    <w:rsid w:val="00054158"/>
    <w:rsid w:val="00057F26"/>
    <w:rsid w:val="00062BDF"/>
    <w:rsid w:val="00062F0E"/>
    <w:rsid w:val="000879CF"/>
    <w:rsid w:val="00095006"/>
    <w:rsid w:val="0009596E"/>
    <w:rsid w:val="000A1F89"/>
    <w:rsid w:val="000A3A61"/>
    <w:rsid w:val="000B4A66"/>
    <w:rsid w:val="000C032E"/>
    <w:rsid w:val="000D7102"/>
    <w:rsid w:val="000E0A81"/>
    <w:rsid w:val="000E6790"/>
    <w:rsid w:val="000E7D1E"/>
    <w:rsid w:val="000F3066"/>
    <w:rsid w:val="000F7496"/>
    <w:rsid w:val="00107613"/>
    <w:rsid w:val="00121C20"/>
    <w:rsid w:val="00131140"/>
    <w:rsid w:val="0013408D"/>
    <w:rsid w:val="001413FA"/>
    <w:rsid w:val="00151C58"/>
    <w:rsid w:val="00154DD2"/>
    <w:rsid w:val="00156AEA"/>
    <w:rsid w:val="00157A10"/>
    <w:rsid w:val="00157EE8"/>
    <w:rsid w:val="0016275F"/>
    <w:rsid w:val="00164935"/>
    <w:rsid w:val="00166C99"/>
    <w:rsid w:val="00172A27"/>
    <w:rsid w:val="00173B2C"/>
    <w:rsid w:val="001752D3"/>
    <w:rsid w:val="001852D0"/>
    <w:rsid w:val="00191785"/>
    <w:rsid w:val="00197277"/>
    <w:rsid w:val="001A0B0D"/>
    <w:rsid w:val="001A1595"/>
    <w:rsid w:val="001A3503"/>
    <w:rsid w:val="001A4FC5"/>
    <w:rsid w:val="001B5B6D"/>
    <w:rsid w:val="001C1AC4"/>
    <w:rsid w:val="001C3E0A"/>
    <w:rsid w:val="001C69C3"/>
    <w:rsid w:val="001D2010"/>
    <w:rsid w:val="001D45B5"/>
    <w:rsid w:val="001E3AF5"/>
    <w:rsid w:val="001F0639"/>
    <w:rsid w:val="001F0D58"/>
    <w:rsid w:val="001F3429"/>
    <w:rsid w:val="001F51AA"/>
    <w:rsid w:val="001F6E77"/>
    <w:rsid w:val="00210097"/>
    <w:rsid w:val="00210AF6"/>
    <w:rsid w:val="0021772E"/>
    <w:rsid w:val="0022517C"/>
    <w:rsid w:val="0023288C"/>
    <w:rsid w:val="0023361C"/>
    <w:rsid w:val="00233C02"/>
    <w:rsid w:val="00255BAA"/>
    <w:rsid w:val="0027114C"/>
    <w:rsid w:val="00283588"/>
    <w:rsid w:val="00294E16"/>
    <w:rsid w:val="00294F9A"/>
    <w:rsid w:val="00295B5B"/>
    <w:rsid w:val="0029627E"/>
    <w:rsid w:val="00297075"/>
    <w:rsid w:val="002A1E91"/>
    <w:rsid w:val="002A3903"/>
    <w:rsid w:val="002B0268"/>
    <w:rsid w:val="002B4E95"/>
    <w:rsid w:val="002B74E4"/>
    <w:rsid w:val="002C1750"/>
    <w:rsid w:val="002C2410"/>
    <w:rsid w:val="002C780E"/>
    <w:rsid w:val="002C7954"/>
    <w:rsid w:val="002D48A9"/>
    <w:rsid w:val="002D4AD8"/>
    <w:rsid w:val="002D7CE9"/>
    <w:rsid w:val="002E09B0"/>
    <w:rsid w:val="002E21F6"/>
    <w:rsid w:val="002E2E9F"/>
    <w:rsid w:val="002F16C1"/>
    <w:rsid w:val="002F355A"/>
    <w:rsid w:val="002F7CD7"/>
    <w:rsid w:val="00302D33"/>
    <w:rsid w:val="003150C3"/>
    <w:rsid w:val="00324908"/>
    <w:rsid w:val="003254CA"/>
    <w:rsid w:val="00331648"/>
    <w:rsid w:val="003320DA"/>
    <w:rsid w:val="00335317"/>
    <w:rsid w:val="0034232F"/>
    <w:rsid w:val="003470C2"/>
    <w:rsid w:val="003544D4"/>
    <w:rsid w:val="00354E3F"/>
    <w:rsid w:val="00365319"/>
    <w:rsid w:val="00375353"/>
    <w:rsid w:val="003837B7"/>
    <w:rsid w:val="00383C15"/>
    <w:rsid w:val="00383EEF"/>
    <w:rsid w:val="00394D0F"/>
    <w:rsid w:val="003A1860"/>
    <w:rsid w:val="003A5BC6"/>
    <w:rsid w:val="003B3D05"/>
    <w:rsid w:val="003B5B5F"/>
    <w:rsid w:val="003C0A30"/>
    <w:rsid w:val="003C42C7"/>
    <w:rsid w:val="003C7226"/>
    <w:rsid w:val="003D5226"/>
    <w:rsid w:val="003E1B2C"/>
    <w:rsid w:val="003E2298"/>
    <w:rsid w:val="003F11BE"/>
    <w:rsid w:val="003F1AB9"/>
    <w:rsid w:val="003F4F75"/>
    <w:rsid w:val="00401179"/>
    <w:rsid w:val="00402598"/>
    <w:rsid w:val="0040621A"/>
    <w:rsid w:val="0040671F"/>
    <w:rsid w:val="00440D2A"/>
    <w:rsid w:val="00451060"/>
    <w:rsid w:val="00461744"/>
    <w:rsid w:val="004652B0"/>
    <w:rsid w:val="00467383"/>
    <w:rsid w:val="0048229F"/>
    <w:rsid w:val="00485254"/>
    <w:rsid w:val="004862D6"/>
    <w:rsid w:val="004920CC"/>
    <w:rsid w:val="004929BC"/>
    <w:rsid w:val="004960D6"/>
    <w:rsid w:val="00496971"/>
    <w:rsid w:val="00496990"/>
    <w:rsid w:val="004971C5"/>
    <w:rsid w:val="0049769A"/>
    <w:rsid w:val="0049794D"/>
    <w:rsid w:val="004C4DB7"/>
    <w:rsid w:val="004C50C6"/>
    <w:rsid w:val="004C62EF"/>
    <w:rsid w:val="004D08DF"/>
    <w:rsid w:val="004E548C"/>
    <w:rsid w:val="004E7AFE"/>
    <w:rsid w:val="004F0669"/>
    <w:rsid w:val="0050750D"/>
    <w:rsid w:val="00507DC7"/>
    <w:rsid w:val="00516762"/>
    <w:rsid w:val="005168AC"/>
    <w:rsid w:val="005366D7"/>
    <w:rsid w:val="005459C2"/>
    <w:rsid w:val="00545D76"/>
    <w:rsid w:val="005468BF"/>
    <w:rsid w:val="00547CAC"/>
    <w:rsid w:val="005600B0"/>
    <w:rsid w:val="00570B92"/>
    <w:rsid w:val="0057713C"/>
    <w:rsid w:val="00581DAC"/>
    <w:rsid w:val="005853A9"/>
    <w:rsid w:val="00585E43"/>
    <w:rsid w:val="00586D12"/>
    <w:rsid w:val="00590CD0"/>
    <w:rsid w:val="00597462"/>
    <w:rsid w:val="005D3C2F"/>
    <w:rsid w:val="005D7D04"/>
    <w:rsid w:val="005E15E9"/>
    <w:rsid w:val="005E1655"/>
    <w:rsid w:val="005E70C0"/>
    <w:rsid w:val="00600A9C"/>
    <w:rsid w:val="00606D25"/>
    <w:rsid w:val="006101ED"/>
    <w:rsid w:val="00612822"/>
    <w:rsid w:val="00613A38"/>
    <w:rsid w:val="006153AD"/>
    <w:rsid w:val="00616A0B"/>
    <w:rsid w:val="00631BE5"/>
    <w:rsid w:val="0064336D"/>
    <w:rsid w:val="00645AFD"/>
    <w:rsid w:val="00651890"/>
    <w:rsid w:val="00651DF5"/>
    <w:rsid w:val="00651F42"/>
    <w:rsid w:val="006528DD"/>
    <w:rsid w:val="00654362"/>
    <w:rsid w:val="00656D80"/>
    <w:rsid w:val="006622DA"/>
    <w:rsid w:val="00663891"/>
    <w:rsid w:val="00667CCD"/>
    <w:rsid w:val="006757AD"/>
    <w:rsid w:val="00691A02"/>
    <w:rsid w:val="006A0AD5"/>
    <w:rsid w:val="006A3259"/>
    <w:rsid w:val="006C0681"/>
    <w:rsid w:val="006C2484"/>
    <w:rsid w:val="006C2791"/>
    <w:rsid w:val="006C32A8"/>
    <w:rsid w:val="006C4897"/>
    <w:rsid w:val="006C4CC2"/>
    <w:rsid w:val="006C5ECA"/>
    <w:rsid w:val="006C6FD1"/>
    <w:rsid w:val="006D0C4F"/>
    <w:rsid w:val="006D108F"/>
    <w:rsid w:val="006E025E"/>
    <w:rsid w:val="006F7EE4"/>
    <w:rsid w:val="00702E26"/>
    <w:rsid w:val="00703EBC"/>
    <w:rsid w:val="00705C24"/>
    <w:rsid w:val="00717C44"/>
    <w:rsid w:val="00722986"/>
    <w:rsid w:val="00723724"/>
    <w:rsid w:val="00725652"/>
    <w:rsid w:val="0073087D"/>
    <w:rsid w:val="00732410"/>
    <w:rsid w:val="00737193"/>
    <w:rsid w:val="00742281"/>
    <w:rsid w:val="00743AAE"/>
    <w:rsid w:val="00743B49"/>
    <w:rsid w:val="00762CB9"/>
    <w:rsid w:val="007634D1"/>
    <w:rsid w:val="00767299"/>
    <w:rsid w:val="0077267B"/>
    <w:rsid w:val="007870A9"/>
    <w:rsid w:val="00791FEE"/>
    <w:rsid w:val="007A2D58"/>
    <w:rsid w:val="007A4C34"/>
    <w:rsid w:val="007A7658"/>
    <w:rsid w:val="007B4BF8"/>
    <w:rsid w:val="007B76A0"/>
    <w:rsid w:val="007C7C79"/>
    <w:rsid w:val="007D005F"/>
    <w:rsid w:val="007D125B"/>
    <w:rsid w:val="007D155F"/>
    <w:rsid w:val="007D60EC"/>
    <w:rsid w:val="007D6FFA"/>
    <w:rsid w:val="007D7FB9"/>
    <w:rsid w:val="007F43BB"/>
    <w:rsid w:val="007F4E40"/>
    <w:rsid w:val="00800A8C"/>
    <w:rsid w:val="00802E57"/>
    <w:rsid w:val="00805D99"/>
    <w:rsid w:val="00806916"/>
    <w:rsid w:val="00811C0F"/>
    <w:rsid w:val="00817A9F"/>
    <w:rsid w:val="00834A7D"/>
    <w:rsid w:val="00835619"/>
    <w:rsid w:val="008409F6"/>
    <w:rsid w:val="00850C31"/>
    <w:rsid w:val="00861839"/>
    <w:rsid w:val="0086761E"/>
    <w:rsid w:val="008721E3"/>
    <w:rsid w:val="00873C86"/>
    <w:rsid w:val="008825BB"/>
    <w:rsid w:val="00883DB7"/>
    <w:rsid w:val="00884CE0"/>
    <w:rsid w:val="00890BAE"/>
    <w:rsid w:val="00893419"/>
    <w:rsid w:val="008936A7"/>
    <w:rsid w:val="00896653"/>
    <w:rsid w:val="00897018"/>
    <w:rsid w:val="008A2CD3"/>
    <w:rsid w:val="008B70F4"/>
    <w:rsid w:val="008C6144"/>
    <w:rsid w:val="008E2541"/>
    <w:rsid w:val="008E4D6C"/>
    <w:rsid w:val="008E70FF"/>
    <w:rsid w:val="008F5472"/>
    <w:rsid w:val="008F6B91"/>
    <w:rsid w:val="00901FD2"/>
    <w:rsid w:val="00903340"/>
    <w:rsid w:val="00906411"/>
    <w:rsid w:val="00906772"/>
    <w:rsid w:val="00906FC2"/>
    <w:rsid w:val="009132AF"/>
    <w:rsid w:val="00917BA6"/>
    <w:rsid w:val="00923C01"/>
    <w:rsid w:val="009245D0"/>
    <w:rsid w:val="00924FFC"/>
    <w:rsid w:val="00925BF7"/>
    <w:rsid w:val="00927846"/>
    <w:rsid w:val="009360F4"/>
    <w:rsid w:val="009421E0"/>
    <w:rsid w:val="00942336"/>
    <w:rsid w:val="009446E3"/>
    <w:rsid w:val="0094708A"/>
    <w:rsid w:val="0094744A"/>
    <w:rsid w:val="00952277"/>
    <w:rsid w:val="009547C7"/>
    <w:rsid w:val="0095757F"/>
    <w:rsid w:val="0096510D"/>
    <w:rsid w:val="0097588D"/>
    <w:rsid w:val="009826DF"/>
    <w:rsid w:val="0098316F"/>
    <w:rsid w:val="00997626"/>
    <w:rsid w:val="009A6049"/>
    <w:rsid w:val="009B2E54"/>
    <w:rsid w:val="009C0BA7"/>
    <w:rsid w:val="009C4116"/>
    <w:rsid w:val="009C724D"/>
    <w:rsid w:val="009D2A75"/>
    <w:rsid w:val="009D485F"/>
    <w:rsid w:val="009D6830"/>
    <w:rsid w:val="009D708B"/>
    <w:rsid w:val="009E39AA"/>
    <w:rsid w:val="009F199A"/>
    <w:rsid w:val="009F55D3"/>
    <w:rsid w:val="00A02462"/>
    <w:rsid w:val="00A04F95"/>
    <w:rsid w:val="00A228EB"/>
    <w:rsid w:val="00A309C7"/>
    <w:rsid w:val="00A33481"/>
    <w:rsid w:val="00A33C83"/>
    <w:rsid w:val="00A359C7"/>
    <w:rsid w:val="00A40474"/>
    <w:rsid w:val="00A4107C"/>
    <w:rsid w:val="00A52037"/>
    <w:rsid w:val="00A54EC3"/>
    <w:rsid w:val="00A74F6C"/>
    <w:rsid w:val="00A76B2C"/>
    <w:rsid w:val="00A8015D"/>
    <w:rsid w:val="00A8390E"/>
    <w:rsid w:val="00A878AF"/>
    <w:rsid w:val="00A9463B"/>
    <w:rsid w:val="00A97F47"/>
    <w:rsid w:val="00AA6ACB"/>
    <w:rsid w:val="00AB1683"/>
    <w:rsid w:val="00AC3C83"/>
    <w:rsid w:val="00AC7DD1"/>
    <w:rsid w:val="00AD6D79"/>
    <w:rsid w:val="00AE0370"/>
    <w:rsid w:val="00AE6A79"/>
    <w:rsid w:val="00AF77FA"/>
    <w:rsid w:val="00B002A8"/>
    <w:rsid w:val="00B02936"/>
    <w:rsid w:val="00B05A9B"/>
    <w:rsid w:val="00B10E99"/>
    <w:rsid w:val="00B2095D"/>
    <w:rsid w:val="00B233BE"/>
    <w:rsid w:val="00B24997"/>
    <w:rsid w:val="00B25E8D"/>
    <w:rsid w:val="00B3231E"/>
    <w:rsid w:val="00B41A13"/>
    <w:rsid w:val="00B514AB"/>
    <w:rsid w:val="00B5524A"/>
    <w:rsid w:val="00B56335"/>
    <w:rsid w:val="00B63D87"/>
    <w:rsid w:val="00B640A3"/>
    <w:rsid w:val="00B65FD8"/>
    <w:rsid w:val="00B742E9"/>
    <w:rsid w:val="00B744E5"/>
    <w:rsid w:val="00B772B0"/>
    <w:rsid w:val="00B841EC"/>
    <w:rsid w:val="00B851C4"/>
    <w:rsid w:val="00BA1ECB"/>
    <w:rsid w:val="00BA4D32"/>
    <w:rsid w:val="00BA614C"/>
    <w:rsid w:val="00BA6674"/>
    <w:rsid w:val="00BB1DE3"/>
    <w:rsid w:val="00BB5B3E"/>
    <w:rsid w:val="00BD7D35"/>
    <w:rsid w:val="00BE1058"/>
    <w:rsid w:val="00BE10CE"/>
    <w:rsid w:val="00BE1432"/>
    <w:rsid w:val="00BE3B7D"/>
    <w:rsid w:val="00BF4D76"/>
    <w:rsid w:val="00BF62E6"/>
    <w:rsid w:val="00C02DBB"/>
    <w:rsid w:val="00C05092"/>
    <w:rsid w:val="00C11E42"/>
    <w:rsid w:val="00C176D8"/>
    <w:rsid w:val="00C22F4D"/>
    <w:rsid w:val="00C30B35"/>
    <w:rsid w:val="00C3261C"/>
    <w:rsid w:val="00C339EC"/>
    <w:rsid w:val="00C34766"/>
    <w:rsid w:val="00C42175"/>
    <w:rsid w:val="00C45386"/>
    <w:rsid w:val="00C50573"/>
    <w:rsid w:val="00C56F98"/>
    <w:rsid w:val="00C572AB"/>
    <w:rsid w:val="00C574B3"/>
    <w:rsid w:val="00C578C8"/>
    <w:rsid w:val="00C61405"/>
    <w:rsid w:val="00C67EDE"/>
    <w:rsid w:val="00C82134"/>
    <w:rsid w:val="00C82C92"/>
    <w:rsid w:val="00C86721"/>
    <w:rsid w:val="00C91D48"/>
    <w:rsid w:val="00CB293B"/>
    <w:rsid w:val="00CB40B0"/>
    <w:rsid w:val="00CB5076"/>
    <w:rsid w:val="00CC0356"/>
    <w:rsid w:val="00CC0B3D"/>
    <w:rsid w:val="00CD1300"/>
    <w:rsid w:val="00CD3028"/>
    <w:rsid w:val="00CD54FE"/>
    <w:rsid w:val="00CE50A7"/>
    <w:rsid w:val="00D01D7E"/>
    <w:rsid w:val="00D05060"/>
    <w:rsid w:val="00D1668A"/>
    <w:rsid w:val="00D2251F"/>
    <w:rsid w:val="00D22BCF"/>
    <w:rsid w:val="00D262E0"/>
    <w:rsid w:val="00D332CA"/>
    <w:rsid w:val="00D36E2E"/>
    <w:rsid w:val="00D46753"/>
    <w:rsid w:val="00D60698"/>
    <w:rsid w:val="00D71073"/>
    <w:rsid w:val="00D75E4F"/>
    <w:rsid w:val="00D811F6"/>
    <w:rsid w:val="00D81F1C"/>
    <w:rsid w:val="00D827B4"/>
    <w:rsid w:val="00D837B6"/>
    <w:rsid w:val="00D8472C"/>
    <w:rsid w:val="00D8504D"/>
    <w:rsid w:val="00D87432"/>
    <w:rsid w:val="00D87516"/>
    <w:rsid w:val="00DA2EF3"/>
    <w:rsid w:val="00DA637E"/>
    <w:rsid w:val="00DA6FA6"/>
    <w:rsid w:val="00DA7B1E"/>
    <w:rsid w:val="00DB73E3"/>
    <w:rsid w:val="00DC2534"/>
    <w:rsid w:val="00DC41E1"/>
    <w:rsid w:val="00DD0759"/>
    <w:rsid w:val="00DD38F4"/>
    <w:rsid w:val="00DD3E0F"/>
    <w:rsid w:val="00DD5A36"/>
    <w:rsid w:val="00DE5C0F"/>
    <w:rsid w:val="00DF0B8E"/>
    <w:rsid w:val="00DF19C8"/>
    <w:rsid w:val="00DF4FE8"/>
    <w:rsid w:val="00E04FDD"/>
    <w:rsid w:val="00E07F3A"/>
    <w:rsid w:val="00E10ABA"/>
    <w:rsid w:val="00E12ABC"/>
    <w:rsid w:val="00E17F23"/>
    <w:rsid w:val="00E25329"/>
    <w:rsid w:val="00E25956"/>
    <w:rsid w:val="00E43488"/>
    <w:rsid w:val="00E43E0E"/>
    <w:rsid w:val="00E54847"/>
    <w:rsid w:val="00E57379"/>
    <w:rsid w:val="00E65D6F"/>
    <w:rsid w:val="00E66AE7"/>
    <w:rsid w:val="00E72FE8"/>
    <w:rsid w:val="00E73083"/>
    <w:rsid w:val="00E74D05"/>
    <w:rsid w:val="00E74DDF"/>
    <w:rsid w:val="00E75602"/>
    <w:rsid w:val="00E86A0A"/>
    <w:rsid w:val="00E90CB1"/>
    <w:rsid w:val="00E932E4"/>
    <w:rsid w:val="00E965E5"/>
    <w:rsid w:val="00E97C48"/>
    <w:rsid w:val="00EA2C9E"/>
    <w:rsid w:val="00EA5E35"/>
    <w:rsid w:val="00EC0B0A"/>
    <w:rsid w:val="00EC73BD"/>
    <w:rsid w:val="00EC76CE"/>
    <w:rsid w:val="00ED14F1"/>
    <w:rsid w:val="00EE3DF6"/>
    <w:rsid w:val="00EF3018"/>
    <w:rsid w:val="00EF6E33"/>
    <w:rsid w:val="00EF79E2"/>
    <w:rsid w:val="00F00CEC"/>
    <w:rsid w:val="00F16CD7"/>
    <w:rsid w:val="00F2596C"/>
    <w:rsid w:val="00F33761"/>
    <w:rsid w:val="00F47473"/>
    <w:rsid w:val="00F61639"/>
    <w:rsid w:val="00F64070"/>
    <w:rsid w:val="00F6436A"/>
    <w:rsid w:val="00F64E98"/>
    <w:rsid w:val="00F73B48"/>
    <w:rsid w:val="00F75EA9"/>
    <w:rsid w:val="00F8297E"/>
    <w:rsid w:val="00F8650E"/>
    <w:rsid w:val="00F877CD"/>
    <w:rsid w:val="00F9088C"/>
    <w:rsid w:val="00F90913"/>
    <w:rsid w:val="00F93C32"/>
    <w:rsid w:val="00FB76E5"/>
    <w:rsid w:val="00FC6D3D"/>
    <w:rsid w:val="00FD060C"/>
    <w:rsid w:val="00FD6DC4"/>
    <w:rsid w:val="00FE5624"/>
    <w:rsid w:val="00FE6242"/>
    <w:rsid w:val="00FE635D"/>
    <w:rsid w:val="00FE6F49"/>
    <w:rsid w:val="00FF2BAF"/>
    <w:rsid w:val="00FF4D0A"/>
    <w:rsid w:val="00FF5152"/>
    <w:rsid w:val="00FF5688"/>
    <w:rsid w:val="00FF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821018"/>
  <w15:docId w15:val="{44C486AC-0B7B-C94B-B692-A49F14235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152"/>
    <w:rPr>
      <w:rFonts w:ascii="Verdana" w:hAnsi="Verdana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FF5152"/>
    <w:pPr>
      <w:keepNext/>
      <w:autoSpaceDE w:val="0"/>
      <w:autoSpaceDN w:val="0"/>
      <w:adjustRightInd w:val="0"/>
      <w:outlineLvl w:val="0"/>
    </w:pPr>
    <w:rPr>
      <w:rFonts w:ascii="Gill Sans MT" w:eastAsia="MS Mincho" w:hAnsi="Gill Sans MT" w:cs="Arial"/>
      <w:b/>
      <w:bCs/>
      <w:spacing w:val="56"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s">
    <w:name w:val="Bullets"/>
    <w:basedOn w:val="Normal"/>
    <w:rsid w:val="00FF5152"/>
    <w:pPr>
      <w:keepNext/>
      <w:numPr>
        <w:numId w:val="2"/>
      </w:numPr>
      <w:spacing w:before="80"/>
    </w:pPr>
    <w:rPr>
      <w:rFonts w:eastAsia="MS Mincho" w:cs="Courier New"/>
      <w:bCs/>
      <w:sz w:val="18"/>
      <w:szCs w:val="18"/>
    </w:rPr>
  </w:style>
  <w:style w:type="paragraph" w:customStyle="1" w:styleId="Awards">
    <w:name w:val="Awards"/>
    <w:basedOn w:val="Normal"/>
    <w:rsid w:val="00FF5152"/>
    <w:pPr>
      <w:spacing w:after="120"/>
      <w:ind w:left="86"/>
    </w:pPr>
    <w:rPr>
      <w:color w:val="FFFFFF"/>
      <w:spacing w:val="8"/>
      <w:sz w:val="28"/>
      <w:szCs w:val="28"/>
    </w:rPr>
  </w:style>
  <w:style w:type="paragraph" w:customStyle="1" w:styleId="Sectionheaders">
    <w:name w:val="Section headers"/>
    <w:basedOn w:val="Awards"/>
    <w:rsid w:val="00FF5152"/>
    <w:rPr>
      <w:rFonts w:ascii="Monotype Corsiva" w:hAnsi="Monotype Corsiva"/>
      <w:sz w:val="40"/>
    </w:rPr>
  </w:style>
  <w:style w:type="paragraph" w:customStyle="1" w:styleId="StyleSectionheadersleftcolumn">
    <w:name w:val="Style Section headers left column"/>
    <w:basedOn w:val="Sectionheaders"/>
    <w:rsid w:val="00FF5152"/>
    <w:pPr>
      <w:ind w:left="0"/>
    </w:pPr>
    <w:rPr>
      <w:rFonts w:ascii="Times New Roman" w:hAnsi="Times New Roman"/>
      <w:szCs w:val="20"/>
    </w:rPr>
  </w:style>
  <w:style w:type="character" w:customStyle="1" w:styleId="Nameofaward">
    <w:name w:val="Name of award"/>
    <w:rsid w:val="00FF5152"/>
    <w:rPr>
      <w:rFonts w:ascii="Verdana" w:eastAsia="Times New Roman" w:hAnsi="Verdana" w:cs="Times New Roman"/>
      <w:b/>
      <w:color w:val="FFFFFF"/>
      <w:sz w:val="17"/>
    </w:rPr>
  </w:style>
  <w:style w:type="character" w:customStyle="1" w:styleId="Whitetext">
    <w:name w:val="White text"/>
    <w:rsid w:val="00FF5152"/>
    <w:rPr>
      <w:rFonts w:ascii="Verdana" w:eastAsia="Times New Roman" w:hAnsi="Verdana" w:cs="Times New Roman"/>
      <w:color w:val="FFFFFF"/>
      <w:sz w:val="17"/>
    </w:rPr>
  </w:style>
  <w:style w:type="character" w:customStyle="1" w:styleId="Additionaltraining">
    <w:name w:val="Additional training"/>
    <w:rsid w:val="00FF5152"/>
    <w:rPr>
      <w:rFonts w:ascii="Verdana" w:eastAsia="Times New Roman" w:hAnsi="Verdana" w:cs="Times New Roman"/>
      <w:i/>
      <w:iCs/>
      <w:color w:val="FFFFFF"/>
      <w:sz w:val="17"/>
    </w:rPr>
  </w:style>
  <w:style w:type="paragraph" w:customStyle="1" w:styleId="Spacingbetweensections">
    <w:name w:val="Spacing between sections"/>
    <w:basedOn w:val="Normal"/>
    <w:rsid w:val="00FF5152"/>
    <w:pPr>
      <w:ind w:left="518"/>
    </w:pPr>
    <w:rPr>
      <w:rFonts w:ascii="Times New Roman" w:hAnsi="Times New Roman"/>
      <w:szCs w:val="20"/>
    </w:rPr>
  </w:style>
  <w:style w:type="paragraph" w:customStyle="1" w:styleId="Spacer">
    <w:name w:val="Spacer"/>
    <w:basedOn w:val="Spacingbetweensections"/>
    <w:rsid w:val="00FF5152"/>
    <w:pPr>
      <w:ind w:left="0"/>
    </w:pPr>
  </w:style>
  <w:style w:type="paragraph" w:customStyle="1" w:styleId="Spacerleft">
    <w:name w:val="Spacer left"/>
    <w:basedOn w:val="Spacer"/>
    <w:rsid w:val="00FF5152"/>
    <w:rPr>
      <w:bCs/>
      <w:sz w:val="20"/>
    </w:rPr>
  </w:style>
  <w:style w:type="character" w:customStyle="1" w:styleId="AwardinfoChar">
    <w:name w:val="Award info Char"/>
    <w:link w:val="Awardinfo"/>
    <w:rsid w:val="00FF5152"/>
    <w:rPr>
      <w:rFonts w:ascii="Verdana" w:eastAsia="Times New Roman" w:hAnsi="Verdana" w:cs="Times New Roman"/>
      <w:b/>
      <w:sz w:val="17"/>
      <w:szCs w:val="17"/>
      <w:lang w:val="en-US" w:eastAsia="en-US" w:bidi="ar-SA"/>
    </w:rPr>
  </w:style>
  <w:style w:type="paragraph" w:customStyle="1" w:styleId="Awardinfo">
    <w:name w:val="Award info"/>
    <w:basedOn w:val="Normal"/>
    <w:link w:val="AwardinfoChar"/>
    <w:rsid w:val="00FF5152"/>
    <w:pPr>
      <w:spacing w:after="120"/>
      <w:ind w:left="86" w:right="72"/>
    </w:pPr>
    <w:rPr>
      <w:b/>
      <w:sz w:val="17"/>
      <w:szCs w:val="17"/>
    </w:rPr>
  </w:style>
  <w:style w:type="character" w:customStyle="1" w:styleId="AwardinfonoboldChar">
    <w:name w:val="Award info no bold Char"/>
    <w:link w:val="Awardinfonobold"/>
    <w:rsid w:val="00FF5152"/>
    <w:rPr>
      <w:rFonts w:ascii="Times New Roman" w:eastAsia="Times New Roman" w:hAnsi="Times New Roman" w:cs="Times New Roman"/>
      <w:b/>
      <w:sz w:val="17"/>
      <w:szCs w:val="17"/>
      <w:lang w:val="en-US" w:eastAsia="en-US" w:bidi="ar-SA"/>
    </w:rPr>
  </w:style>
  <w:style w:type="paragraph" w:customStyle="1" w:styleId="Awardinfonobold">
    <w:name w:val="Award info no bold"/>
    <w:basedOn w:val="Awardinfo"/>
    <w:link w:val="AwardinfonoboldChar"/>
    <w:rsid w:val="00FF5152"/>
    <w:rPr>
      <w:rFonts w:ascii="Times New Roman" w:hAnsi="Times New Roman"/>
      <w:b w:val="0"/>
    </w:rPr>
  </w:style>
  <w:style w:type="paragraph" w:customStyle="1" w:styleId="Nametop">
    <w:name w:val="Name top"/>
    <w:basedOn w:val="Normal"/>
    <w:rsid w:val="00FF5152"/>
    <w:pPr>
      <w:jc w:val="right"/>
    </w:pPr>
    <w:rPr>
      <w:rFonts w:ascii="Times New Roman" w:hAnsi="Times New Roman"/>
      <w:b/>
      <w:bCs/>
      <w:sz w:val="56"/>
      <w:szCs w:val="20"/>
    </w:rPr>
  </w:style>
  <w:style w:type="paragraph" w:customStyle="1" w:styleId="Address">
    <w:name w:val="Address"/>
    <w:basedOn w:val="Normal"/>
    <w:rsid w:val="00FF5152"/>
    <w:pPr>
      <w:pBdr>
        <w:bottom w:val="single" w:sz="12" w:space="1" w:color="auto"/>
      </w:pBdr>
      <w:spacing w:before="120" w:after="120"/>
    </w:pPr>
    <w:rPr>
      <w:spacing w:val="-4"/>
      <w:sz w:val="16"/>
      <w:szCs w:val="16"/>
    </w:rPr>
  </w:style>
  <w:style w:type="paragraph" w:customStyle="1" w:styleId="ResumeTitle">
    <w:name w:val="Resume Title"/>
    <w:basedOn w:val="Heading1"/>
    <w:rsid w:val="00FF5152"/>
    <w:pPr>
      <w:pBdr>
        <w:top w:val="single" w:sz="8" w:space="1" w:color="auto"/>
        <w:bottom w:val="single" w:sz="8" w:space="1" w:color="auto"/>
      </w:pBdr>
    </w:pPr>
    <w:rPr>
      <w:rFonts w:ascii="Verdana" w:eastAsia="Times New Roman" w:hAnsi="Verdana" w:cs="Times New Roman"/>
      <w:sz w:val="24"/>
    </w:rPr>
  </w:style>
  <w:style w:type="paragraph" w:customStyle="1" w:styleId="Tagline">
    <w:name w:val="Tagline"/>
    <w:basedOn w:val="ResumeTitle"/>
    <w:rsid w:val="00FF5152"/>
    <w:pPr>
      <w:pBdr>
        <w:top w:val="none" w:sz="0" w:space="0" w:color="auto"/>
        <w:bottom w:val="none" w:sz="0" w:space="0" w:color="auto"/>
      </w:pBdr>
      <w:ind w:left="522" w:right="72"/>
      <w:jc w:val="right"/>
    </w:pPr>
    <w:rPr>
      <w:rFonts w:ascii="Monotype Corsiva" w:hAnsi="Monotype Corsiva"/>
      <w:spacing w:val="0"/>
      <w:sz w:val="56"/>
    </w:rPr>
  </w:style>
  <w:style w:type="character" w:customStyle="1" w:styleId="Introductoryparagraph">
    <w:name w:val="Introductory paragraph"/>
    <w:rsid w:val="00FF5152"/>
    <w:rPr>
      <w:rFonts w:ascii="Verdana" w:eastAsia="Times New Roman" w:hAnsi="Verdana" w:cs="Times New Roman"/>
      <w:sz w:val="18"/>
    </w:rPr>
  </w:style>
  <w:style w:type="character" w:customStyle="1" w:styleId="SkillsChar">
    <w:name w:val="Skills Char"/>
    <w:link w:val="Skills"/>
    <w:rsid w:val="00FF5152"/>
    <w:rPr>
      <w:rFonts w:ascii="Verdana" w:eastAsia="Times New Roman" w:hAnsi="Verdana" w:cs="Times New Roman"/>
      <w:spacing w:val="8"/>
      <w:sz w:val="28"/>
      <w:szCs w:val="28"/>
      <w:lang w:val="en-US" w:eastAsia="en-US" w:bidi="ar-SA"/>
    </w:rPr>
  </w:style>
  <w:style w:type="paragraph" w:customStyle="1" w:styleId="Skills">
    <w:name w:val="Skills"/>
    <w:basedOn w:val="Normal"/>
    <w:link w:val="SkillsChar"/>
    <w:rsid w:val="00FF5152"/>
    <w:pPr>
      <w:keepNext/>
      <w:spacing w:before="120" w:after="120"/>
    </w:pPr>
    <w:rPr>
      <w:spacing w:val="8"/>
      <w:sz w:val="28"/>
      <w:szCs w:val="28"/>
    </w:rPr>
  </w:style>
  <w:style w:type="paragraph" w:customStyle="1" w:styleId="Skillsscript">
    <w:name w:val="Skills script"/>
    <w:basedOn w:val="Skills"/>
    <w:rsid w:val="00FF5152"/>
    <w:pPr>
      <w:spacing w:before="0"/>
      <w:ind w:left="518"/>
    </w:pPr>
    <w:rPr>
      <w:rFonts w:ascii="Monotype Corsiva" w:hAnsi="Monotype Corsiva"/>
      <w:sz w:val="40"/>
      <w:szCs w:val="20"/>
    </w:rPr>
  </w:style>
  <w:style w:type="paragraph" w:customStyle="1" w:styleId="FirstKeySkillsBullets">
    <w:name w:val="First Key Skills Bullets"/>
    <w:basedOn w:val="Bullets"/>
    <w:rsid w:val="00FF5152"/>
    <w:pPr>
      <w:spacing w:before="0"/>
    </w:pPr>
    <w:rPr>
      <w:rFonts w:ascii="Times New Roman" w:eastAsia="Times New Roman" w:hAnsi="Times New Roman" w:cs="Times New Roman"/>
      <w:bCs w:val="0"/>
      <w:szCs w:val="20"/>
    </w:rPr>
  </w:style>
  <w:style w:type="paragraph" w:customStyle="1" w:styleId="KeySkillsBullets">
    <w:name w:val="Key Skills Bullets"/>
    <w:basedOn w:val="Bullets"/>
    <w:rsid w:val="00FF5152"/>
    <w:pPr>
      <w:spacing w:before="20"/>
    </w:pPr>
    <w:rPr>
      <w:rFonts w:ascii="Times New Roman" w:eastAsia="Times New Roman" w:hAnsi="Times New Roman" w:cs="Times New Roman"/>
      <w:bCs w:val="0"/>
      <w:szCs w:val="20"/>
    </w:rPr>
  </w:style>
  <w:style w:type="paragraph" w:customStyle="1" w:styleId="CompanyName">
    <w:name w:val="Company Name"/>
    <w:basedOn w:val="Normal"/>
    <w:link w:val="CompanyNameChar"/>
    <w:rsid w:val="00FF5152"/>
    <w:pPr>
      <w:autoSpaceDE w:val="0"/>
      <w:autoSpaceDN w:val="0"/>
      <w:adjustRightInd w:val="0"/>
      <w:spacing w:before="120"/>
    </w:pPr>
    <w:rPr>
      <w:caps/>
      <w:sz w:val="18"/>
      <w:szCs w:val="18"/>
    </w:rPr>
  </w:style>
  <w:style w:type="character" w:customStyle="1" w:styleId="CompanyNameChar">
    <w:name w:val="Company Name Char"/>
    <w:link w:val="CompanyName"/>
    <w:rsid w:val="00FF5152"/>
    <w:rPr>
      <w:rFonts w:ascii="Verdana" w:eastAsia="Times New Roman" w:hAnsi="Verdana" w:cs="Times New Roman"/>
      <w:caps/>
      <w:sz w:val="18"/>
      <w:szCs w:val="18"/>
      <w:lang w:val="en-US" w:eastAsia="en-US" w:bidi="ar-SA"/>
    </w:rPr>
  </w:style>
  <w:style w:type="paragraph" w:customStyle="1" w:styleId="Location">
    <w:name w:val="Location"/>
    <w:basedOn w:val="Normal"/>
    <w:link w:val="LocationChar"/>
    <w:rsid w:val="00FF5152"/>
    <w:pPr>
      <w:autoSpaceDE w:val="0"/>
      <w:autoSpaceDN w:val="0"/>
      <w:adjustRightInd w:val="0"/>
      <w:spacing w:before="120"/>
    </w:pPr>
    <w:rPr>
      <w:sz w:val="18"/>
    </w:rPr>
  </w:style>
  <w:style w:type="character" w:customStyle="1" w:styleId="LocationChar">
    <w:name w:val="Location Char"/>
    <w:link w:val="Location"/>
    <w:rsid w:val="00FF5152"/>
    <w:rPr>
      <w:rFonts w:ascii="Verdana" w:eastAsia="Times New Roman" w:hAnsi="Verdana" w:cs="Times New Roman"/>
      <w:sz w:val="18"/>
      <w:szCs w:val="24"/>
      <w:lang w:val="en-US" w:eastAsia="en-US" w:bidi="ar-SA"/>
    </w:rPr>
  </w:style>
  <w:style w:type="paragraph" w:customStyle="1" w:styleId="CompanyInfo">
    <w:name w:val="Company Info"/>
    <w:basedOn w:val="Normal"/>
    <w:link w:val="CompanyInfoChar"/>
    <w:rsid w:val="00FF5152"/>
    <w:pPr>
      <w:autoSpaceDE w:val="0"/>
      <w:autoSpaceDN w:val="0"/>
      <w:adjustRightInd w:val="0"/>
    </w:pPr>
    <w:rPr>
      <w:sz w:val="18"/>
      <w:szCs w:val="18"/>
    </w:rPr>
  </w:style>
  <w:style w:type="character" w:customStyle="1" w:styleId="CompanyInfoChar">
    <w:name w:val="Company Info Char"/>
    <w:link w:val="CompanyInfo"/>
    <w:rsid w:val="00FF5152"/>
    <w:rPr>
      <w:rFonts w:ascii="Verdana" w:eastAsia="Times New Roman" w:hAnsi="Verdana" w:cs="Times New Roman"/>
      <w:sz w:val="18"/>
      <w:szCs w:val="18"/>
      <w:lang w:val="en-US" w:eastAsia="en-US" w:bidi="ar-SA"/>
    </w:rPr>
  </w:style>
  <w:style w:type="paragraph" w:customStyle="1" w:styleId="Companyinfoitalics">
    <w:name w:val="Company info italics"/>
    <w:basedOn w:val="Normal"/>
    <w:rsid w:val="00FF5152"/>
    <w:pPr>
      <w:autoSpaceDE w:val="0"/>
      <w:autoSpaceDN w:val="0"/>
      <w:adjustRightInd w:val="0"/>
      <w:jc w:val="both"/>
    </w:pPr>
    <w:rPr>
      <w:i/>
      <w:sz w:val="18"/>
      <w:szCs w:val="18"/>
    </w:rPr>
  </w:style>
  <w:style w:type="paragraph" w:customStyle="1" w:styleId="Companydescription">
    <w:name w:val="Company description"/>
    <w:basedOn w:val="Companyinfoitalics"/>
    <w:rsid w:val="00FF5152"/>
    <w:pPr>
      <w:spacing w:after="40"/>
      <w:ind w:left="518"/>
    </w:pPr>
    <w:rPr>
      <w:rFonts w:ascii="Times New Roman" w:hAnsi="Times New Roman"/>
      <w:iCs/>
      <w:szCs w:val="20"/>
    </w:rPr>
  </w:style>
  <w:style w:type="paragraph" w:customStyle="1" w:styleId="JobTitle">
    <w:name w:val="Job Title"/>
    <w:basedOn w:val="Normal"/>
    <w:link w:val="JobTitleChar"/>
    <w:rsid w:val="00FF5152"/>
    <w:pPr>
      <w:autoSpaceDE w:val="0"/>
      <w:autoSpaceDN w:val="0"/>
      <w:adjustRightInd w:val="0"/>
      <w:spacing w:before="40"/>
    </w:pPr>
    <w:rPr>
      <w:b/>
      <w:sz w:val="18"/>
      <w:szCs w:val="18"/>
      <w:u w:val="single"/>
    </w:rPr>
  </w:style>
  <w:style w:type="character" w:customStyle="1" w:styleId="JobTitleChar">
    <w:name w:val="Job Title Char"/>
    <w:link w:val="JobTitle"/>
    <w:rsid w:val="00FF5152"/>
    <w:rPr>
      <w:rFonts w:ascii="Verdana" w:eastAsia="Times New Roman" w:hAnsi="Verdana" w:cs="Times New Roman"/>
      <w:b/>
      <w:sz w:val="18"/>
      <w:szCs w:val="18"/>
      <w:u w:val="single"/>
      <w:lang w:val="en-US" w:eastAsia="en-US" w:bidi="ar-SA"/>
    </w:rPr>
  </w:style>
  <w:style w:type="paragraph" w:customStyle="1" w:styleId="Dates">
    <w:name w:val="Dates"/>
    <w:basedOn w:val="Normal"/>
    <w:link w:val="DatesChar"/>
    <w:rsid w:val="00FF5152"/>
    <w:pPr>
      <w:autoSpaceDE w:val="0"/>
      <w:autoSpaceDN w:val="0"/>
      <w:adjustRightInd w:val="0"/>
      <w:spacing w:before="40"/>
    </w:pPr>
    <w:rPr>
      <w:sz w:val="18"/>
      <w:szCs w:val="18"/>
    </w:rPr>
  </w:style>
  <w:style w:type="character" w:customStyle="1" w:styleId="DatesChar">
    <w:name w:val="Dates Char"/>
    <w:link w:val="Dates"/>
    <w:rsid w:val="00FF5152"/>
    <w:rPr>
      <w:rFonts w:ascii="Verdana" w:eastAsia="Times New Roman" w:hAnsi="Verdana" w:cs="Times New Roman"/>
      <w:sz w:val="18"/>
      <w:szCs w:val="18"/>
      <w:lang w:val="en-US" w:eastAsia="en-US" w:bidi="ar-SA"/>
    </w:rPr>
  </w:style>
  <w:style w:type="paragraph" w:customStyle="1" w:styleId="Outcomes">
    <w:name w:val="Outcomes"/>
    <w:basedOn w:val="Bullets"/>
    <w:rsid w:val="00FF5152"/>
    <w:pPr>
      <w:spacing w:before="40"/>
      <w:ind w:left="532" w:hanging="14"/>
      <w:jc w:val="both"/>
    </w:pPr>
    <w:rPr>
      <w:rFonts w:ascii="Times New Roman" w:eastAsia="Times New Roman" w:hAnsi="Times New Roman" w:cs="Times New Roman"/>
      <w:b/>
      <w:i/>
      <w:iCs/>
      <w:spacing w:val="-2"/>
      <w:szCs w:val="20"/>
    </w:rPr>
  </w:style>
  <w:style w:type="paragraph" w:customStyle="1" w:styleId="StyleOutcomesFirstline0">
    <w:name w:val="Style Outcomes + First line:  0&quot;"/>
    <w:basedOn w:val="Outcomes"/>
    <w:rsid w:val="00FF5152"/>
    <w:pPr>
      <w:ind w:firstLine="0"/>
    </w:pPr>
  </w:style>
  <w:style w:type="paragraph" w:customStyle="1" w:styleId="JobOutcomes">
    <w:name w:val="Job Outcomes"/>
    <w:basedOn w:val="StyleOutcomesFirstline0"/>
    <w:rsid w:val="00FF5152"/>
    <w:pPr>
      <w:numPr>
        <w:numId w:val="0"/>
      </w:numPr>
      <w:ind w:left="532"/>
    </w:pPr>
  </w:style>
  <w:style w:type="paragraph" w:customStyle="1" w:styleId="Outcomesbullets">
    <w:name w:val="Outcomes bullets"/>
    <w:basedOn w:val="Bullets"/>
    <w:rsid w:val="00FF5152"/>
    <w:pPr>
      <w:jc w:val="both"/>
    </w:pPr>
    <w:rPr>
      <w:rFonts w:ascii="Times New Roman" w:eastAsia="Times New Roman" w:hAnsi="Times New Roman" w:cs="Times New Roman"/>
    </w:rPr>
  </w:style>
  <w:style w:type="character" w:customStyle="1" w:styleId="OutcomesItalic">
    <w:name w:val="Outcomes Italic"/>
    <w:rsid w:val="00FF5152"/>
    <w:rPr>
      <w:rFonts w:ascii="Times New Roman" w:eastAsia="Times New Roman" w:hAnsi="Times New Roman" w:cs="Times New Roman"/>
      <w:i/>
    </w:rPr>
  </w:style>
  <w:style w:type="paragraph" w:styleId="BodyText">
    <w:name w:val="Body Text"/>
    <w:basedOn w:val="Normal"/>
    <w:rsid w:val="00FF5152"/>
    <w:pPr>
      <w:autoSpaceDE w:val="0"/>
      <w:autoSpaceDN w:val="0"/>
      <w:adjustRightInd w:val="0"/>
    </w:pPr>
    <w:rPr>
      <w:rFonts w:ascii="Times New Roman" w:hAnsi="Times New Roman"/>
      <w:color w:val="FF0000"/>
      <w:sz w:val="22"/>
      <w:szCs w:val="20"/>
    </w:rPr>
  </w:style>
  <w:style w:type="table" w:styleId="TableGrid">
    <w:name w:val="Table Grid"/>
    <w:basedOn w:val="TableNormal"/>
    <w:rsid w:val="00FF515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2">
    <w:name w:val="Body Text 2"/>
    <w:basedOn w:val="Normal"/>
    <w:rsid w:val="00FF5152"/>
    <w:pPr>
      <w:autoSpaceDE w:val="0"/>
      <w:autoSpaceDN w:val="0"/>
      <w:adjustRightInd w:val="0"/>
    </w:pPr>
    <w:rPr>
      <w:rFonts w:ascii="Gill Sans MT" w:hAnsi="Gill Sans MT"/>
      <w:sz w:val="19"/>
      <w:szCs w:val="20"/>
    </w:rPr>
  </w:style>
  <w:style w:type="paragraph" w:styleId="BodyText3">
    <w:name w:val="Body Text 3"/>
    <w:basedOn w:val="Normal"/>
    <w:rsid w:val="00FF5152"/>
    <w:pPr>
      <w:autoSpaceDE w:val="0"/>
      <w:autoSpaceDN w:val="0"/>
      <w:adjustRightInd w:val="0"/>
      <w:jc w:val="both"/>
    </w:pPr>
    <w:rPr>
      <w:rFonts w:ascii="Gill Sans MT" w:hAnsi="Gill Sans MT"/>
      <w:i/>
      <w:iCs/>
      <w:spacing w:val="4"/>
      <w:sz w:val="19"/>
      <w:szCs w:val="20"/>
    </w:rPr>
  </w:style>
  <w:style w:type="paragraph" w:customStyle="1" w:styleId="Name">
    <w:name w:val="Name"/>
    <w:basedOn w:val="Normal"/>
    <w:rsid w:val="00FF5152"/>
    <w:pPr>
      <w:spacing w:after="100" w:afterAutospacing="1"/>
    </w:pPr>
    <w:rPr>
      <w:sz w:val="56"/>
    </w:rPr>
  </w:style>
  <w:style w:type="paragraph" w:customStyle="1" w:styleId="Namerightjustified">
    <w:name w:val="Name right justified"/>
    <w:basedOn w:val="Name"/>
    <w:rsid w:val="00FF5152"/>
    <w:pPr>
      <w:spacing w:before="60" w:after="60"/>
      <w:ind w:left="518"/>
      <w:jc w:val="right"/>
    </w:pPr>
    <w:rPr>
      <w:rFonts w:ascii="Times New Roman" w:hAnsi="Times New Roman"/>
      <w:b/>
      <w:bCs/>
      <w:szCs w:val="20"/>
    </w:rPr>
  </w:style>
  <w:style w:type="character" w:styleId="Strong">
    <w:name w:val="Strong"/>
    <w:qFormat/>
    <w:rsid w:val="00FF51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rsid w:val="00FF5152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Fullname">
    <w:name w:val="Full name"/>
    <w:basedOn w:val="Name"/>
    <w:rsid w:val="00FF5152"/>
    <w:pPr>
      <w:spacing w:before="60" w:after="60"/>
      <w:ind w:left="518"/>
      <w:jc w:val="right"/>
    </w:pPr>
    <w:rPr>
      <w:rFonts w:ascii="Times New Roman" w:hAnsi="Times New Roman"/>
      <w:b/>
      <w:bCs/>
      <w:szCs w:val="20"/>
    </w:rPr>
  </w:style>
  <w:style w:type="character" w:customStyle="1" w:styleId="BalloonTextChar">
    <w:name w:val="Balloon Text Char"/>
    <w:link w:val="BalloonText"/>
    <w:rsid w:val="00FF5152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rsid w:val="00FF51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FF5152"/>
    <w:pPr>
      <w:ind w:left="720"/>
    </w:pPr>
    <w:rPr>
      <w:rFonts w:ascii="Times New Roman" w:hAnsi="Times New Roman"/>
    </w:rPr>
  </w:style>
  <w:style w:type="character" w:styleId="FollowedHyperlink">
    <w:name w:val="FollowedHyperlink"/>
    <w:rsid w:val="00FF5152"/>
    <w:rPr>
      <w:rFonts w:ascii="Times New Roman" w:eastAsia="Times New Roman" w:hAnsi="Times New Roman" w:cs="Times New Roman"/>
      <w:color w:val="800080"/>
      <w:u w:val="single"/>
    </w:rPr>
  </w:style>
  <w:style w:type="character" w:customStyle="1" w:styleId="HeaderChar">
    <w:name w:val="Header Char"/>
    <w:link w:val="Header"/>
    <w:rsid w:val="00FF5152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rsid w:val="00FF5152"/>
    <w:pPr>
      <w:tabs>
        <w:tab w:val="center" w:pos="4680"/>
        <w:tab w:val="right" w:pos="9360"/>
      </w:tabs>
    </w:pPr>
    <w:rPr>
      <w:rFonts w:ascii="Times New Roman" w:hAnsi="Times New Roman"/>
    </w:rPr>
  </w:style>
  <w:style w:type="character" w:customStyle="1" w:styleId="FooterChar">
    <w:name w:val="Footer Char"/>
    <w:link w:val="Footer"/>
    <w:rsid w:val="00FF5152"/>
    <w:rPr>
      <w:rFonts w:ascii="Verdana" w:eastAsia="Times New Roman" w:hAnsi="Verdana" w:cs="Times New Roman"/>
      <w:szCs w:val="24"/>
      <w:lang w:val="en-US" w:eastAsia="en-US" w:bidi="ar-SA"/>
    </w:rPr>
  </w:style>
  <w:style w:type="paragraph" w:styleId="Footer">
    <w:name w:val="footer"/>
    <w:basedOn w:val="Normal"/>
    <w:link w:val="FooterChar"/>
    <w:rsid w:val="00FF5152"/>
    <w:pPr>
      <w:tabs>
        <w:tab w:val="center" w:pos="4680"/>
        <w:tab w:val="right" w:pos="9360"/>
      </w:tabs>
    </w:pPr>
    <w:rPr>
      <w:sz w:val="20"/>
    </w:rPr>
  </w:style>
  <w:style w:type="paragraph" w:customStyle="1" w:styleId="SubmitResume">
    <w:name w:val="Submit Resume"/>
    <w:basedOn w:val="Normal"/>
    <w:rsid w:val="00FF5152"/>
    <w:pPr>
      <w:spacing w:before="200"/>
      <w:ind w:left="446" w:right="547"/>
    </w:pPr>
    <w:rPr>
      <w:rFonts w:ascii="Garamond" w:hAnsi="Garamond" w:cs="MS Shell Dlg"/>
      <w:i/>
      <w:color w:val="333399"/>
      <w:sz w:val="22"/>
      <w:szCs w:val="15"/>
    </w:rPr>
  </w:style>
  <w:style w:type="character" w:styleId="PageNumber">
    <w:name w:val="page number"/>
    <w:rsid w:val="00FF5152"/>
    <w:rPr>
      <w:rFonts w:ascii="Times New Roman" w:eastAsia="Times New Roman" w:hAnsi="Times New Roman" w:cs="Times New Roman"/>
    </w:rPr>
  </w:style>
  <w:style w:type="character" w:customStyle="1" w:styleId="StyleAwardinfoItalicChar">
    <w:name w:val="Style Award info + Italic Char"/>
    <w:link w:val="StyleAwardinfoItalic"/>
    <w:rsid w:val="00FF5152"/>
    <w:rPr>
      <w:rFonts w:ascii="Verdana" w:eastAsia="Times New Roman" w:hAnsi="Verdana" w:cs="Times New Roman"/>
      <w:b/>
      <w:bCs/>
      <w:i/>
      <w:iCs/>
      <w:sz w:val="17"/>
      <w:szCs w:val="17"/>
      <w:lang w:val="en-US" w:eastAsia="en-US" w:bidi="ar-SA"/>
    </w:rPr>
  </w:style>
  <w:style w:type="paragraph" w:customStyle="1" w:styleId="StyleAwardinfoItalic">
    <w:name w:val="Style Award info + Italic"/>
    <w:basedOn w:val="Awardinfo"/>
    <w:link w:val="StyleAwardinfoItalicChar"/>
    <w:rsid w:val="00FF5152"/>
    <w:rPr>
      <w:rFonts w:ascii="Times New Roman" w:hAnsi="Times New Roman"/>
      <w:b w:val="0"/>
      <w:bCs/>
      <w:i/>
      <w:iCs/>
    </w:rPr>
  </w:style>
  <w:style w:type="paragraph" w:customStyle="1" w:styleId="Jobdescription">
    <w:name w:val="Job description"/>
    <w:basedOn w:val="Normal"/>
    <w:rsid w:val="00FF5152"/>
    <w:pPr>
      <w:spacing w:before="80"/>
      <w:jc w:val="both"/>
    </w:pPr>
    <w:rPr>
      <w:rFonts w:cs="Courier New"/>
      <w:sz w:val="18"/>
      <w:szCs w:val="18"/>
    </w:rPr>
  </w:style>
  <w:style w:type="paragraph" w:customStyle="1" w:styleId="KeyResults">
    <w:name w:val="Key Results"/>
    <w:basedOn w:val="Normal"/>
    <w:rsid w:val="00FF5152"/>
    <w:pPr>
      <w:spacing w:before="80"/>
      <w:jc w:val="both"/>
    </w:pPr>
    <w:rPr>
      <w:rFonts w:cs="Courier New"/>
      <w:b/>
      <w:i/>
      <w:sz w:val="18"/>
      <w:szCs w:val="18"/>
    </w:rPr>
  </w:style>
  <w:style w:type="character" w:customStyle="1" w:styleId="Resumename">
    <w:name w:val="Resume name"/>
    <w:rsid w:val="00FF5152"/>
    <w:rPr>
      <w:rFonts w:ascii="Times New Roman" w:eastAsia="Times New Roman" w:hAnsi="Times New Roman" w:cs="Times New Roman"/>
      <w:b/>
      <w:bCs/>
      <w:sz w:val="56"/>
    </w:rPr>
  </w:style>
  <w:style w:type="paragraph" w:customStyle="1" w:styleId="Contactinformation">
    <w:name w:val="Contact information"/>
    <w:basedOn w:val="Address"/>
    <w:rsid w:val="00FF5152"/>
    <w:pPr>
      <w:pBdr>
        <w:bottom w:val="none" w:sz="0" w:space="0" w:color="auto"/>
      </w:pBdr>
      <w:spacing w:before="0" w:after="160"/>
      <w:ind w:left="518"/>
      <w:jc w:val="right"/>
    </w:pPr>
    <w:rPr>
      <w:rFonts w:ascii="Times New Roman" w:hAnsi="Times New Roman"/>
      <w:szCs w:val="20"/>
    </w:rPr>
  </w:style>
  <w:style w:type="character" w:customStyle="1" w:styleId="Boldtext">
    <w:name w:val="Bold text"/>
    <w:rsid w:val="00FF5152"/>
    <w:rPr>
      <w:rFonts w:ascii="Times New Roman" w:eastAsia="Times New Roman" w:hAnsi="Times New Roman" w:cs="Times New Roman"/>
      <w:b/>
    </w:rPr>
  </w:style>
  <w:style w:type="paragraph" w:customStyle="1" w:styleId="Awardinformationitalics">
    <w:name w:val="Award information italics"/>
    <w:basedOn w:val="Awardinfonobold"/>
    <w:rsid w:val="00FF5152"/>
    <w:pPr>
      <w:ind w:left="0"/>
    </w:pPr>
    <w:rPr>
      <w:i/>
      <w:iCs/>
      <w:color w:val="FFFFFF"/>
      <w:szCs w:val="20"/>
    </w:rPr>
  </w:style>
  <w:style w:type="paragraph" w:customStyle="1" w:styleId="Expertise">
    <w:name w:val="Expertise"/>
    <w:basedOn w:val="ResumeTitle"/>
    <w:rsid w:val="00FF5152"/>
    <w:rPr>
      <w:rFonts w:ascii="Times New Roman" w:hAnsi="Times New Roman"/>
      <w:i/>
      <w:iCs/>
      <w:color w:val="FFFFFF"/>
      <w:spacing w:val="12"/>
      <w:sz w:val="22"/>
    </w:rPr>
  </w:style>
  <w:style w:type="paragraph" w:customStyle="1" w:styleId="Keyresultsbullets">
    <w:name w:val="Key results bullets"/>
    <w:basedOn w:val="Bullets"/>
    <w:rsid w:val="00FF5152"/>
    <w:pPr>
      <w:jc w:val="both"/>
    </w:pPr>
    <w:rPr>
      <w:rFonts w:ascii="Times New Roman" w:eastAsia="Times New Roman" w:hAnsi="Times New Roman" w:cs="Times New Roman"/>
      <w:bCs w:val="0"/>
      <w:szCs w:val="20"/>
    </w:rPr>
  </w:style>
  <w:style w:type="paragraph" w:customStyle="1" w:styleId="Jobbullets">
    <w:name w:val="Job bullets"/>
    <w:basedOn w:val="Bullets"/>
    <w:rsid w:val="00FF5152"/>
    <w:pPr>
      <w:jc w:val="both"/>
    </w:pPr>
    <w:rPr>
      <w:rFonts w:ascii="Times New Roman" w:eastAsia="Times New Roman" w:hAnsi="Times New Roman" w:cs="Times New Roman"/>
      <w:bCs w:val="0"/>
      <w:szCs w:val="20"/>
    </w:rPr>
  </w:style>
  <w:style w:type="paragraph" w:customStyle="1" w:styleId="StyleResults">
    <w:name w:val="Style Results"/>
    <w:basedOn w:val="Bullets"/>
    <w:rsid w:val="00FF5152"/>
    <w:pPr>
      <w:jc w:val="both"/>
    </w:pPr>
    <w:rPr>
      <w:rFonts w:ascii="Times New Roman" w:eastAsia="Times New Roman" w:hAnsi="Times New Roman" w:cs="Times New Roman"/>
      <w:bCs w:val="0"/>
      <w:szCs w:val="20"/>
    </w:rPr>
  </w:style>
  <w:style w:type="paragraph" w:customStyle="1" w:styleId="Expertiseareas">
    <w:name w:val="Expertise areas"/>
    <w:basedOn w:val="ResumeTitle"/>
    <w:rsid w:val="00FF5152"/>
    <w:rPr>
      <w:rFonts w:ascii="Times New Roman" w:hAnsi="Times New Roman"/>
      <w:i/>
      <w:iCs/>
      <w:color w:val="FFFFFF"/>
      <w:spacing w:val="12"/>
      <w:sz w:val="22"/>
    </w:rPr>
  </w:style>
  <w:style w:type="character" w:customStyle="1" w:styleId="Heading1Char">
    <w:name w:val="Heading 1 Char"/>
    <w:link w:val="Heading1"/>
    <w:rsid w:val="003254CA"/>
    <w:rPr>
      <w:rFonts w:ascii="Gill Sans MT" w:eastAsia="MS Mincho" w:hAnsi="Gill Sans MT" w:cs="Arial"/>
      <w:b/>
      <w:bCs/>
      <w:spacing w:val="56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C:\Documents%20and%20Settings\Compaq_Administrator\Local%20Settings\Temporary%20Internet%20Files\Content.Outlook\D1HYNZ1Z\Template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Template.dot</Template>
  <TotalTime>2</TotalTime>
  <Pages>1</Pages>
  <Words>378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Resume for a Food Services Manager</vt:lpstr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Resume for a Food Services Manager</dc:title>
  <dc:subject/>
  <dc:creator>Hp</dc:creator>
  <cp:keywords/>
  <cp:lastModifiedBy>jagan jk</cp:lastModifiedBy>
  <cp:revision>4</cp:revision>
  <cp:lastPrinted>1969-12-31T21:00:00Z</cp:lastPrinted>
  <dcterms:created xsi:type="dcterms:W3CDTF">2019-05-08T08:21:00Z</dcterms:created>
  <dcterms:modified xsi:type="dcterms:W3CDTF">2025-03-22T06:19:00Z</dcterms:modified>
</cp:coreProperties>
</file>