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037AB" w14:textId="144DB07A" w:rsidR="008115E5" w:rsidRPr="00C60F8B" w:rsidRDefault="000A55B5">
      <w:pPr>
        <w:pStyle w:val="Name"/>
        <w:rPr>
          <w:sz w:val="56"/>
          <w:szCs w:val="56"/>
        </w:rPr>
      </w:pPr>
      <w:r w:rsidRPr="00C60F8B">
        <w:rPr>
          <w:sz w:val="56"/>
          <w:szCs w:val="56"/>
        </w:rPr>
        <w:t>Joseph</w:t>
      </w:r>
      <w:r w:rsidR="00222910" w:rsidRPr="00C60F8B">
        <w:rPr>
          <w:sz w:val="56"/>
          <w:szCs w:val="56"/>
        </w:rPr>
        <w:t xml:space="preserve"> F. SAN JUAN</w:t>
      </w:r>
    </w:p>
    <w:p w14:paraId="5844A25E" w14:textId="0DB11BDD" w:rsidR="008115E5" w:rsidRDefault="002B54DB">
      <w:pPr>
        <w:pStyle w:val="ContactInfo"/>
      </w:pPr>
      <w:proofErr w:type="spellStart"/>
      <w:r>
        <w:t>Blk</w:t>
      </w:r>
      <w:proofErr w:type="spellEnd"/>
      <w:r>
        <w:t xml:space="preserve"> 8 Lot 8 Lincoln Heights </w:t>
      </w:r>
      <w:r w:rsidR="009D3BEF">
        <w:t>subdivision</w:t>
      </w:r>
    </w:p>
    <w:p w14:paraId="09DF2FDC" w14:textId="77777777" w:rsidR="0023180D" w:rsidRDefault="00B57E96">
      <w:pPr>
        <w:pStyle w:val="ContactInfo"/>
      </w:pPr>
      <w:proofErr w:type="spellStart"/>
      <w:r>
        <w:t>Brgy.Sanpablo</w:t>
      </w:r>
      <w:proofErr w:type="spellEnd"/>
      <w:r>
        <w:t xml:space="preserve"> </w:t>
      </w:r>
      <w:proofErr w:type="spellStart"/>
      <w:r>
        <w:t>dinalupihan</w:t>
      </w:r>
      <w:proofErr w:type="spellEnd"/>
      <w:r>
        <w:t xml:space="preserve"> </w:t>
      </w:r>
      <w:proofErr w:type="spellStart"/>
      <w:r w:rsidR="0023180D">
        <w:t>bataan</w:t>
      </w:r>
      <w:proofErr w:type="spellEnd"/>
    </w:p>
    <w:p w14:paraId="523BB927" w14:textId="5B71EC5D" w:rsidR="0023180D" w:rsidRDefault="00000000">
      <w:pPr>
        <w:pStyle w:val="ContactInfo"/>
      </w:pPr>
      <w:hyperlink r:id="rId8" w:history="1">
        <w:r w:rsidR="00BD4AC1" w:rsidRPr="00FC6F78">
          <w:rPr>
            <w:rStyle w:val="Hyperlink"/>
          </w:rPr>
          <w:t>Josephsanjuan@yahoo.com</w:t>
        </w:r>
      </w:hyperlink>
    </w:p>
    <w:p w14:paraId="5244730D" w14:textId="0CC7FFD5" w:rsidR="00BD4AC1" w:rsidRDefault="00271DCB">
      <w:pPr>
        <w:pStyle w:val="ContactInfo"/>
      </w:pPr>
      <w:r>
        <w:t>0998366</w:t>
      </w:r>
      <w:r w:rsidR="009D4361">
        <w:t>7882</w:t>
      </w:r>
    </w:p>
    <w:sdt>
      <w:sdtPr>
        <w:id w:val="-1179423465"/>
        <w:placeholder>
          <w:docPart w:val="EEB461A89679A9459BEF57593838553E"/>
        </w:placeholder>
        <w:temporary/>
        <w:showingPlcHdr/>
        <w15:appearance w15:val="hidden"/>
      </w:sdtPr>
      <w:sdtContent>
        <w:p w14:paraId="5C15C4BE" w14:textId="583AE9C7" w:rsidR="008115E5" w:rsidRDefault="00691927">
          <w:pPr>
            <w:pStyle w:val="Heading1"/>
          </w:pPr>
          <w:r>
            <w:t>Objective</w:t>
          </w:r>
        </w:p>
      </w:sdtContent>
    </w:sdt>
    <w:p w14:paraId="4A2989A2" w14:textId="3D3698A4" w:rsidR="008115E5" w:rsidRDefault="00F3035A">
      <w:proofErr w:type="spellStart"/>
      <w:r>
        <w:t>Im</w:t>
      </w:r>
      <w:proofErr w:type="spellEnd"/>
      <w:r>
        <w:t xml:space="preserve"> seeking </w:t>
      </w:r>
      <w:r w:rsidR="00A94A3D">
        <w:t xml:space="preserve">for a </w:t>
      </w:r>
      <w:r w:rsidR="00D3573F">
        <w:t xml:space="preserve">position can provide a </w:t>
      </w:r>
      <w:r w:rsidR="00E8257A">
        <w:t xml:space="preserve">steady </w:t>
      </w:r>
      <w:r w:rsidR="0072211B">
        <w:t xml:space="preserve">growth and learning </w:t>
      </w:r>
      <w:r w:rsidR="006C1002">
        <w:t>opportunity to</w:t>
      </w:r>
      <w:r w:rsidR="00C53B07">
        <w:t xml:space="preserve"> enhance my </w:t>
      </w:r>
      <w:r w:rsidR="001B6CE2">
        <w:t xml:space="preserve">profession and </w:t>
      </w:r>
      <w:r w:rsidR="00B474E6">
        <w:t xml:space="preserve">practical </w:t>
      </w:r>
      <w:r w:rsidR="006C1002">
        <w:t>experience extensively</w:t>
      </w:r>
    </w:p>
    <w:p w14:paraId="3691F92C" w14:textId="061336FC" w:rsidR="008115E5" w:rsidRDefault="00606B98">
      <w:pPr>
        <w:pStyle w:val="Heading1"/>
      </w:pPr>
      <w:r>
        <w:t>PERSONAL information</w:t>
      </w:r>
    </w:p>
    <w:p w14:paraId="51E053E6" w14:textId="25FF6FA1" w:rsidR="005C2AAA" w:rsidRDefault="0056274F" w:rsidP="001E7DCA">
      <w:pPr>
        <w:spacing w:after="0" w:line="240" w:lineRule="auto"/>
        <w:ind w:left="360"/>
      </w:pPr>
      <w:r>
        <w:t xml:space="preserve">Birthday   </w:t>
      </w:r>
      <w:r w:rsidR="00664FC0">
        <w:t xml:space="preserve"> :</w:t>
      </w:r>
      <w:r w:rsidR="00C601D3">
        <w:t xml:space="preserve"> </w:t>
      </w:r>
      <w:r w:rsidR="001F4F62">
        <w:t xml:space="preserve">December 26, </w:t>
      </w:r>
      <w:r w:rsidR="005C2AAA">
        <w:t>1976</w:t>
      </w:r>
    </w:p>
    <w:p w14:paraId="58544FF3" w14:textId="54F2AD99" w:rsidR="00664FC0" w:rsidRDefault="0056274F" w:rsidP="001E7DCA">
      <w:pPr>
        <w:spacing w:after="0" w:line="240" w:lineRule="auto"/>
        <w:ind w:left="360"/>
      </w:pPr>
      <w:r>
        <w:t>Gender</w:t>
      </w:r>
      <w:r w:rsidR="000F16C4">
        <w:t xml:space="preserve">  </w:t>
      </w:r>
      <w:r>
        <w:t xml:space="preserve">   </w:t>
      </w:r>
      <w:r w:rsidR="000F16C4">
        <w:t xml:space="preserve"> :</w:t>
      </w:r>
      <w:r w:rsidR="005C2AAA">
        <w:t xml:space="preserve"> Male</w:t>
      </w:r>
    </w:p>
    <w:p w14:paraId="4433B454" w14:textId="36E7EAE5" w:rsidR="000F16C4" w:rsidRDefault="00C95587" w:rsidP="001E7DCA">
      <w:pPr>
        <w:spacing w:after="0" w:line="240" w:lineRule="auto"/>
        <w:ind w:left="357"/>
      </w:pPr>
      <w:r>
        <w:t>Religion     :</w:t>
      </w:r>
      <w:r w:rsidR="005C2AAA">
        <w:t xml:space="preserve"> </w:t>
      </w:r>
      <w:r w:rsidR="00590449">
        <w:t>Roman Catholic</w:t>
      </w:r>
    </w:p>
    <w:p w14:paraId="57B10F71" w14:textId="5AE163F4" w:rsidR="0028312B" w:rsidRDefault="0028312B" w:rsidP="001E7DCA">
      <w:pPr>
        <w:spacing w:after="0" w:line="240" w:lineRule="auto"/>
        <w:ind w:left="360"/>
      </w:pPr>
      <w:r>
        <w:t>Height       :</w:t>
      </w:r>
      <w:r w:rsidR="005C2AAA">
        <w:t xml:space="preserve"> 5’7</w:t>
      </w:r>
    </w:p>
    <w:p w14:paraId="0BC67E1D" w14:textId="77309E0C" w:rsidR="008B11B8" w:rsidRDefault="00FC157B" w:rsidP="001E7DCA">
      <w:pPr>
        <w:spacing w:after="0" w:line="240" w:lineRule="auto"/>
        <w:ind w:left="360"/>
      </w:pPr>
      <w:r>
        <w:t>Citizenship :</w:t>
      </w:r>
      <w:r w:rsidR="005C2AAA">
        <w:t xml:space="preserve"> Filipino</w:t>
      </w:r>
    </w:p>
    <w:p w14:paraId="42D5C724" w14:textId="34F2D683" w:rsidR="008115E5" w:rsidRDefault="0056274F" w:rsidP="001E7DCA">
      <w:pPr>
        <w:spacing w:after="0" w:line="240" w:lineRule="auto"/>
        <w:ind w:left="360"/>
      </w:pPr>
      <w:r>
        <w:t>Civil status :</w:t>
      </w:r>
      <w:r w:rsidR="005C2AAA">
        <w:t xml:space="preserve"> Married</w:t>
      </w:r>
    </w:p>
    <w:p w14:paraId="1E45898B" w14:textId="179E7840" w:rsidR="008115E5" w:rsidRDefault="00A139DD">
      <w:pPr>
        <w:pStyle w:val="Heading1"/>
      </w:pPr>
      <w:r>
        <w:t>EDUCATIONAL BACKGROUNDS</w:t>
      </w:r>
    </w:p>
    <w:p w14:paraId="24716F3D" w14:textId="05912705" w:rsidR="003C4A50" w:rsidRDefault="002E4742" w:rsidP="001E7DCA">
      <w:pPr>
        <w:spacing w:after="0" w:line="240" w:lineRule="auto"/>
        <w:ind w:left="2"/>
        <w:rPr>
          <w:b/>
          <w:bCs/>
        </w:rPr>
      </w:pPr>
      <w:r>
        <w:rPr>
          <w:b/>
          <w:bCs/>
        </w:rPr>
        <w:t>SECONDARY</w:t>
      </w:r>
      <w:r w:rsidR="00FF18AF">
        <w:rPr>
          <w:b/>
          <w:bCs/>
        </w:rPr>
        <w:t xml:space="preserve">                       </w:t>
      </w:r>
      <w:r w:rsidR="00FA3C22">
        <w:rPr>
          <w:b/>
          <w:bCs/>
        </w:rPr>
        <w:t xml:space="preserve">GORDON </w:t>
      </w:r>
      <w:r w:rsidR="003C4A50">
        <w:rPr>
          <w:b/>
          <w:bCs/>
        </w:rPr>
        <w:t xml:space="preserve">HEIGHTS </w:t>
      </w:r>
      <w:r w:rsidR="00FA3C22">
        <w:rPr>
          <w:b/>
          <w:bCs/>
        </w:rPr>
        <w:t xml:space="preserve">NATIONAL </w:t>
      </w:r>
      <w:r w:rsidR="003C4A50">
        <w:rPr>
          <w:b/>
          <w:bCs/>
        </w:rPr>
        <w:t>HIGHSCHOOL</w:t>
      </w:r>
    </w:p>
    <w:p w14:paraId="178A2AB8" w14:textId="77777777" w:rsidR="00763931" w:rsidRPr="00D42996" w:rsidRDefault="00763931" w:rsidP="001E7DCA">
      <w:pPr>
        <w:spacing w:after="0" w:line="240" w:lineRule="auto"/>
        <w:ind w:left="2"/>
        <w:jc w:val="center"/>
      </w:pPr>
      <w:proofErr w:type="spellStart"/>
      <w:r w:rsidRPr="00D42996">
        <w:t>Olongapo</w:t>
      </w:r>
      <w:proofErr w:type="spellEnd"/>
      <w:r w:rsidRPr="00D42996">
        <w:t xml:space="preserve"> City</w:t>
      </w:r>
    </w:p>
    <w:p w14:paraId="327E0CC3" w14:textId="77777777" w:rsidR="00057677" w:rsidRDefault="00763931" w:rsidP="001E7DCA">
      <w:pPr>
        <w:spacing w:after="0" w:line="240" w:lineRule="auto"/>
        <w:ind w:left="2"/>
        <w:jc w:val="center"/>
      </w:pPr>
      <w:r w:rsidRPr="00D42996">
        <w:t>199</w:t>
      </w:r>
      <w:r w:rsidR="00A9340C" w:rsidRPr="00D42996">
        <w:t>3-1994</w:t>
      </w:r>
    </w:p>
    <w:p w14:paraId="5993970B" w14:textId="678BC956" w:rsidR="00674190" w:rsidRPr="00057677" w:rsidRDefault="002E4742" w:rsidP="001E7DCA">
      <w:pPr>
        <w:spacing w:after="0" w:line="240" w:lineRule="auto"/>
        <w:ind w:left="2"/>
      </w:pPr>
      <w:r w:rsidRPr="002E4742">
        <w:rPr>
          <w:b/>
          <w:bCs/>
        </w:rPr>
        <w:t>TERTIARY</w:t>
      </w:r>
      <w:r w:rsidR="00863B7A">
        <w:rPr>
          <w:b/>
          <w:bCs/>
        </w:rPr>
        <w:t xml:space="preserve"> </w:t>
      </w:r>
      <w:r>
        <w:rPr>
          <w:b/>
          <w:bCs/>
        </w:rPr>
        <w:t xml:space="preserve">                                        MARINE  </w:t>
      </w:r>
      <w:r w:rsidR="00863B7A">
        <w:rPr>
          <w:b/>
          <w:bCs/>
        </w:rPr>
        <w:t>ENGINEERING</w:t>
      </w:r>
    </w:p>
    <w:p w14:paraId="1C7047C9" w14:textId="77777777" w:rsidR="00762AFB" w:rsidRDefault="000416DB" w:rsidP="001E7DCA">
      <w:pPr>
        <w:bidi/>
        <w:spacing w:after="0" w:line="240" w:lineRule="auto"/>
        <w:ind w:left="2"/>
        <w:jc w:val="center"/>
      </w:pPr>
      <w:r w:rsidRPr="00863B7A">
        <w:t xml:space="preserve">CENTRAL LUZON </w:t>
      </w:r>
      <w:r w:rsidR="009D4FD7" w:rsidRPr="00863B7A">
        <w:t xml:space="preserve">INSTITUTE OF </w:t>
      </w:r>
      <w:r w:rsidR="00762AFB">
        <w:t>TECHNOLOGY</w:t>
      </w:r>
    </w:p>
    <w:p w14:paraId="56BE81A9" w14:textId="13B9B1BB" w:rsidR="00F77D0B" w:rsidRDefault="00762AFB" w:rsidP="001E7DCA">
      <w:pPr>
        <w:spacing w:after="0" w:line="240" w:lineRule="auto"/>
        <w:ind w:left="2"/>
        <w:jc w:val="center"/>
      </w:pPr>
      <w:r>
        <w:t>199</w:t>
      </w:r>
      <w:r w:rsidR="001567F4">
        <w:t>7-1998</w:t>
      </w:r>
    </w:p>
    <w:p w14:paraId="473543EF" w14:textId="014747E3" w:rsidR="008115E5" w:rsidRDefault="00C63B48">
      <w:pPr>
        <w:pStyle w:val="Heading1"/>
      </w:pPr>
      <w:r>
        <w:t>WORK EXPERIENCE</w:t>
      </w:r>
    </w:p>
    <w:p w14:paraId="705B84E4" w14:textId="77777777" w:rsidR="000E2CFE" w:rsidRDefault="000E2CFE" w:rsidP="006B4654">
      <w:pPr>
        <w:pStyle w:val="ListBullet"/>
        <w:numPr>
          <w:ilvl w:val="0"/>
          <w:numId w:val="0"/>
        </w:numPr>
        <w:spacing w:after="0"/>
        <w:ind w:left="93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CARNIVAL CRUISE LINE</w:t>
      </w:r>
    </w:p>
    <w:p w14:paraId="2AA27DE9" w14:textId="77777777" w:rsidR="006B4654" w:rsidRDefault="006B4654" w:rsidP="006B4654">
      <w:pPr>
        <w:pStyle w:val="ListBullet"/>
        <w:numPr>
          <w:ilvl w:val="0"/>
          <w:numId w:val="0"/>
        </w:numPr>
        <w:spacing w:after="0"/>
        <w:ind w:left="936"/>
        <w:jc w:val="center"/>
        <w:rPr>
          <w:sz w:val="24"/>
          <w:szCs w:val="24"/>
        </w:rPr>
      </w:pPr>
      <w:r>
        <w:rPr>
          <w:sz w:val="24"/>
          <w:szCs w:val="24"/>
        </w:rPr>
        <w:t>United Philippine lines</w:t>
      </w:r>
    </w:p>
    <w:p w14:paraId="36C52D42" w14:textId="3D3CA128" w:rsidR="006B4654" w:rsidRPr="008338FF" w:rsidRDefault="002E59E8" w:rsidP="008338FF">
      <w:pPr>
        <w:pStyle w:val="ListBullet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</w:rPr>
      </w:pPr>
      <w:r w:rsidRPr="008338FF">
        <w:rPr>
          <w:b/>
          <w:bCs/>
          <w:sz w:val="24"/>
          <w:szCs w:val="24"/>
        </w:rPr>
        <w:t xml:space="preserve">Galley </w:t>
      </w:r>
      <w:r w:rsidR="00355B2E" w:rsidRPr="008338FF">
        <w:rPr>
          <w:b/>
          <w:bCs/>
          <w:sz w:val="24"/>
          <w:szCs w:val="24"/>
        </w:rPr>
        <w:t>steward</w:t>
      </w:r>
    </w:p>
    <w:p w14:paraId="4B108143" w14:textId="4E1E20D5" w:rsidR="00355B2E" w:rsidRDefault="00A439BF" w:rsidP="008338FF">
      <w:pPr>
        <w:pStyle w:val="ListBullet"/>
        <w:numPr>
          <w:ilvl w:val="0"/>
          <w:numId w:val="0"/>
        </w:numPr>
        <w:spacing w:after="0" w:line="240" w:lineRule="auto"/>
        <w:ind w:left="936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355B2E">
        <w:rPr>
          <w:sz w:val="24"/>
          <w:szCs w:val="24"/>
        </w:rPr>
        <w:t>200</w:t>
      </w:r>
      <w:r w:rsidR="00476C42">
        <w:rPr>
          <w:sz w:val="24"/>
          <w:szCs w:val="24"/>
        </w:rPr>
        <w:t>4-2006</w:t>
      </w:r>
    </w:p>
    <w:p w14:paraId="4EEC6F48" w14:textId="77777777" w:rsidR="00686A0A" w:rsidRPr="008338FF" w:rsidRDefault="00686A0A" w:rsidP="008338FF">
      <w:pPr>
        <w:pStyle w:val="ListBullet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</w:rPr>
      </w:pPr>
      <w:r w:rsidRPr="008338FF">
        <w:rPr>
          <w:b/>
          <w:bCs/>
          <w:sz w:val="24"/>
          <w:szCs w:val="24"/>
        </w:rPr>
        <w:t>Assistant waiter</w:t>
      </w:r>
    </w:p>
    <w:p w14:paraId="5F760E72" w14:textId="1BFEFBA9" w:rsidR="00686A0A" w:rsidRDefault="00A439BF" w:rsidP="008338FF">
      <w:pPr>
        <w:pStyle w:val="ListBullet"/>
        <w:numPr>
          <w:ilvl w:val="0"/>
          <w:numId w:val="0"/>
        </w:numPr>
        <w:spacing w:after="0" w:line="240" w:lineRule="auto"/>
        <w:ind w:left="936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6660BA">
        <w:rPr>
          <w:sz w:val="24"/>
          <w:szCs w:val="24"/>
        </w:rPr>
        <w:t>2006</w:t>
      </w:r>
      <w:r w:rsidR="00C010F1">
        <w:rPr>
          <w:sz w:val="24"/>
          <w:szCs w:val="24"/>
        </w:rPr>
        <w:t>-2008</w:t>
      </w:r>
    </w:p>
    <w:p w14:paraId="7110A524" w14:textId="77777777" w:rsidR="00DB1609" w:rsidRPr="008338FF" w:rsidRDefault="00DB1609" w:rsidP="008338FF">
      <w:pPr>
        <w:pStyle w:val="ListBullet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</w:rPr>
      </w:pPr>
      <w:r w:rsidRPr="008338FF">
        <w:rPr>
          <w:b/>
          <w:bCs/>
          <w:sz w:val="24"/>
          <w:szCs w:val="24"/>
        </w:rPr>
        <w:t>Team waiter</w:t>
      </w:r>
    </w:p>
    <w:p w14:paraId="337175DC" w14:textId="0EFEDF5A" w:rsidR="00DB1609" w:rsidRDefault="00A439BF" w:rsidP="008338FF">
      <w:pPr>
        <w:pStyle w:val="ListBullet"/>
        <w:numPr>
          <w:ilvl w:val="0"/>
          <w:numId w:val="0"/>
        </w:numPr>
        <w:spacing w:after="0" w:line="240" w:lineRule="auto"/>
        <w:ind w:left="936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6734C0">
        <w:rPr>
          <w:sz w:val="24"/>
          <w:szCs w:val="24"/>
        </w:rPr>
        <w:t>2008-</w:t>
      </w:r>
      <w:r w:rsidR="008C6922">
        <w:rPr>
          <w:sz w:val="24"/>
          <w:szCs w:val="24"/>
        </w:rPr>
        <w:t>2010</w:t>
      </w:r>
    </w:p>
    <w:p w14:paraId="53D4A26B" w14:textId="77777777" w:rsidR="008C162A" w:rsidRPr="008338FF" w:rsidRDefault="008C6922" w:rsidP="008338FF">
      <w:pPr>
        <w:pStyle w:val="ListBullet"/>
        <w:numPr>
          <w:ilvl w:val="0"/>
          <w:numId w:val="17"/>
        </w:numPr>
        <w:spacing w:after="0" w:line="240" w:lineRule="auto"/>
        <w:rPr>
          <w:b/>
          <w:bCs/>
          <w:sz w:val="24"/>
          <w:szCs w:val="24"/>
        </w:rPr>
      </w:pPr>
      <w:r w:rsidRPr="008338FF">
        <w:rPr>
          <w:b/>
          <w:bCs/>
          <w:sz w:val="24"/>
          <w:szCs w:val="24"/>
        </w:rPr>
        <w:t xml:space="preserve">Head </w:t>
      </w:r>
      <w:r w:rsidR="008C162A" w:rsidRPr="008338FF">
        <w:rPr>
          <w:b/>
          <w:bCs/>
          <w:sz w:val="24"/>
          <w:szCs w:val="24"/>
        </w:rPr>
        <w:t>waiter</w:t>
      </w:r>
    </w:p>
    <w:p w14:paraId="1F67BE5C" w14:textId="080D1D55" w:rsidR="008C162A" w:rsidRDefault="00A439BF" w:rsidP="008338FF">
      <w:pPr>
        <w:pStyle w:val="ListBullet"/>
        <w:numPr>
          <w:ilvl w:val="0"/>
          <w:numId w:val="0"/>
        </w:numPr>
        <w:spacing w:after="0" w:line="240" w:lineRule="auto"/>
        <w:ind w:left="216" w:hanging="216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8C162A">
        <w:rPr>
          <w:sz w:val="24"/>
          <w:szCs w:val="24"/>
        </w:rPr>
        <w:t>2010-2019</w:t>
      </w:r>
    </w:p>
    <w:p w14:paraId="1ADCD3A8" w14:textId="77777777" w:rsidR="000B3C0C" w:rsidRDefault="000B3C0C" w:rsidP="00C94826">
      <w:pPr>
        <w:pStyle w:val="ListBullet"/>
        <w:numPr>
          <w:ilvl w:val="0"/>
          <w:numId w:val="0"/>
        </w:numPr>
        <w:spacing w:after="0"/>
        <w:ind w:left="1656"/>
        <w:jc w:val="center"/>
        <w:rPr>
          <w:b/>
          <w:bCs/>
          <w:sz w:val="24"/>
          <w:szCs w:val="24"/>
        </w:rPr>
      </w:pPr>
    </w:p>
    <w:p w14:paraId="2428ADF1" w14:textId="77777777" w:rsidR="000B3C0C" w:rsidRDefault="000B3C0C" w:rsidP="00C94826">
      <w:pPr>
        <w:pStyle w:val="ListBullet"/>
        <w:numPr>
          <w:ilvl w:val="0"/>
          <w:numId w:val="0"/>
        </w:numPr>
        <w:spacing w:after="0"/>
        <w:ind w:left="1656"/>
        <w:jc w:val="center"/>
        <w:rPr>
          <w:b/>
          <w:bCs/>
          <w:sz w:val="24"/>
          <w:szCs w:val="24"/>
        </w:rPr>
      </w:pPr>
    </w:p>
    <w:p w14:paraId="7DCFFC8C" w14:textId="24B08D47" w:rsidR="00995A22" w:rsidRDefault="0027591D" w:rsidP="00C94826">
      <w:pPr>
        <w:pStyle w:val="ListBullet"/>
        <w:numPr>
          <w:ilvl w:val="0"/>
          <w:numId w:val="0"/>
        </w:numPr>
        <w:spacing w:after="0"/>
        <w:ind w:left="165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AMBASSADOR CRUISE </w:t>
      </w:r>
      <w:r w:rsidR="00995A22">
        <w:rPr>
          <w:b/>
          <w:bCs/>
          <w:sz w:val="24"/>
          <w:szCs w:val="24"/>
        </w:rPr>
        <w:t>LINE</w:t>
      </w:r>
    </w:p>
    <w:p w14:paraId="34935940" w14:textId="77777777" w:rsidR="000B3C0C" w:rsidRDefault="00C116AF" w:rsidP="00C94826">
      <w:pPr>
        <w:pStyle w:val="ListBullet"/>
        <w:numPr>
          <w:ilvl w:val="0"/>
          <w:numId w:val="0"/>
        </w:numPr>
        <w:spacing w:after="0"/>
        <w:ind w:left="1656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BSM </w:t>
      </w:r>
      <w:r w:rsidR="00A9399B">
        <w:rPr>
          <w:sz w:val="24"/>
          <w:szCs w:val="24"/>
        </w:rPr>
        <w:t xml:space="preserve">Crew </w:t>
      </w:r>
      <w:r>
        <w:rPr>
          <w:sz w:val="24"/>
          <w:szCs w:val="24"/>
        </w:rPr>
        <w:t xml:space="preserve">Service </w:t>
      </w:r>
      <w:r w:rsidR="009D2139">
        <w:rPr>
          <w:sz w:val="24"/>
          <w:szCs w:val="24"/>
        </w:rPr>
        <w:t xml:space="preserve">Centre Philippines </w:t>
      </w:r>
      <w:proofErr w:type="spellStart"/>
      <w:r w:rsidR="000B3C0C">
        <w:rPr>
          <w:sz w:val="24"/>
          <w:szCs w:val="24"/>
        </w:rPr>
        <w:t>inc</w:t>
      </w:r>
      <w:proofErr w:type="spellEnd"/>
    </w:p>
    <w:p w14:paraId="3D9790C1" w14:textId="77777777" w:rsidR="000B3C0C" w:rsidRDefault="000B3C0C" w:rsidP="00C94826">
      <w:pPr>
        <w:pStyle w:val="ListBullet"/>
        <w:numPr>
          <w:ilvl w:val="0"/>
          <w:numId w:val="0"/>
        </w:numPr>
        <w:spacing w:after="0"/>
        <w:ind w:left="1656"/>
        <w:jc w:val="center"/>
        <w:rPr>
          <w:sz w:val="24"/>
          <w:szCs w:val="24"/>
        </w:rPr>
      </w:pPr>
    </w:p>
    <w:p w14:paraId="5B6B0027" w14:textId="00DC3578" w:rsidR="000B3C0C" w:rsidRDefault="00077F37" w:rsidP="00077F37">
      <w:pPr>
        <w:pStyle w:val="ListBullet"/>
        <w:numPr>
          <w:ilvl w:val="0"/>
          <w:numId w:val="1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Restaurant Executive</w:t>
      </w:r>
    </w:p>
    <w:p w14:paraId="4C360B3B" w14:textId="60603AAE" w:rsidR="00077F37" w:rsidRDefault="00077F37" w:rsidP="00077F37">
      <w:pPr>
        <w:pStyle w:val="ListBullet"/>
        <w:numPr>
          <w:ilvl w:val="0"/>
          <w:numId w:val="0"/>
        </w:numPr>
        <w:spacing w:after="0"/>
        <w:ind w:left="1656"/>
        <w:rPr>
          <w:sz w:val="24"/>
          <w:szCs w:val="24"/>
        </w:rPr>
      </w:pPr>
      <w:r>
        <w:rPr>
          <w:sz w:val="24"/>
          <w:szCs w:val="24"/>
        </w:rPr>
        <w:t>2</w:t>
      </w:r>
      <w:r w:rsidR="005F521E">
        <w:rPr>
          <w:sz w:val="24"/>
          <w:szCs w:val="24"/>
        </w:rPr>
        <w:t>02</w:t>
      </w:r>
      <w:r w:rsidR="00575583">
        <w:rPr>
          <w:sz w:val="24"/>
          <w:szCs w:val="24"/>
        </w:rPr>
        <w:t>2-202</w:t>
      </w:r>
      <w:r w:rsidR="00525CA3">
        <w:rPr>
          <w:sz w:val="24"/>
          <w:szCs w:val="24"/>
        </w:rPr>
        <w:t>3</w:t>
      </w:r>
    </w:p>
    <w:p w14:paraId="3C27E2BD" w14:textId="77777777" w:rsidR="00525CA3" w:rsidRDefault="00525CA3" w:rsidP="00077F37">
      <w:pPr>
        <w:pStyle w:val="ListBullet"/>
        <w:numPr>
          <w:ilvl w:val="0"/>
          <w:numId w:val="0"/>
        </w:numPr>
        <w:spacing w:after="0"/>
        <w:ind w:left="1656"/>
        <w:rPr>
          <w:sz w:val="24"/>
          <w:szCs w:val="24"/>
        </w:rPr>
      </w:pPr>
    </w:p>
    <w:p w14:paraId="7857108F" w14:textId="5AA9CC1B" w:rsidR="007E68AE" w:rsidRDefault="005D43CD" w:rsidP="00D83058">
      <w:pPr>
        <w:pStyle w:val="Heading1"/>
      </w:pPr>
      <w:r>
        <w:t>TRAININGS</w:t>
      </w:r>
    </w:p>
    <w:p w14:paraId="6179A627" w14:textId="77777777" w:rsidR="00525CA3" w:rsidRDefault="00525CA3" w:rsidP="00077F37">
      <w:pPr>
        <w:pStyle w:val="ListBullet"/>
        <w:numPr>
          <w:ilvl w:val="0"/>
          <w:numId w:val="0"/>
        </w:numPr>
        <w:spacing w:after="0"/>
        <w:ind w:left="1656"/>
        <w:rPr>
          <w:sz w:val="24"/>
          <w:szCs w:val="24"/>
        </w:rPr>
      </w:pPr>
    </w:p>
    <w:p w14:paraId="6B3808AB" w14:textId="6F0F4002" w:rsidR="00525CA3" w:rsidRDefault="005E7D67" w:rsidP="005E7D67">
      <w:pPr>
        <w:pStyle w:val="ListBullet"/>
        <w:numPr>
          <w:ilvl w:val="0"/>
          <w:numId w:val="1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Basic Training</w:t>
      </w:r>
    </w:p>
    <w:p w14:paraId="582644AB" w14:textId="77777777" w:rsidR="003F0777" w:rsidRDefault="003F0777" w:rsidP="005E7D67">
      <w:pPr>
        <w:pStyle w:val="ListBullet"/>
        <w:numPr>
          <w:ilvl w:val="0"/>
          <w:numId w:val="1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SDSD/COP</w:t>
      </w:r>
    </w:p>
    <w:p w14:paraId="04F9DD4E" w14:textId="77777777" w:rsidR="00F3545F" w:rsidRDefault="00414C7A" w:rsidP="00414C7A">
      <w:pPr>
        <w:pStyle w:val="Heading1"/>
      </w:pPr>
      <w:r>
        <w:t xml:space="preserve">CHARACTER </w:t>
      </w:r>
      <w:r w:rsidR="00F3545F">
        <w:t>REFERENCES</w:t>
      </w:r>
    </w:p>
    <w:p w14:paraId="00ABA2ED" w14:textId="77777777" w:rsidR="00F3545F" w:rsidRPr="00F3545F" w:rsidRDefault="00F3545F" w:rsidP="00F3545F"/>
    <w:p w14:paraId="7738759A" w14:textId="0ADDA58C" w:rsidR="00686A0A" w:rsidRDefault="00467D57" w:rsidP="00923FA0">
      <w:pPr>
        <w:pStyle w:val="ListBullet"/>
        <w:numPr>
          <w:ilvl w:val="0"/>
          <w:numId w:val="18"/>
        </w:numPr>
        <w:spacing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Peter </w:t>
      </w:r>
      <w:proofErr w:type="spellStart"/>
      <w:r w:rsidR="00E7047F">
        <w:rPr>
          <w:sz w:val="24"/>
          <w:szCs w:val="24"/>
        </w:rPr>
        <w:t>Ladao</w:t>
      </w:r>
      <w:proofErr w:type="spellEnd"/>
      <w:r w:rsidR="00E7047F">
        <w:rPr>
          <w:sz w:val="24"/>
          <w:szCs w:val="24"/>
        </w:rPr>
        <w:t xml:space="preserve"> Hernandez</w:t>
      </w:r>
    </w:p>
    <w:p w14:paraId="20D36454" w14:textId="77777777" w:rsidR="002924E1" w:rsidRDefault="002924E1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r>
        <w:rPr>
          <w:sz w:val="24"/>
          <w:szCs w:val="24"/>
        </w:rPr>
        <w:t>Carnival Cruise line</w:t>
      </w:r>
    </w:p>
    <w:p w14:paraId="41F58C8B" w14:textId="77777777" w:rsidR="00015FBA" w:rsidRDefault="005534DE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r>
        <w:rPr>
          <w:sz w:val="24"/>
          <w:szCs w:val="24"/>
        </w:rPr>
        <w:t xml:space="preserve">Assistant </w:t>
      </w:r>
      <w:proofErr w:type="spellStart"/>
      <w:r w:rsidR="00015FBA">
        <w:rPr>
          <w:sz w:val="24"/>
          <w:szCs w:val="24"/>
        </w:rPr>
        <w:t>maitre</w:t>
      </w:r>
      <w:proofErr w:type="spellEnd"/>
      <w:r w:rsidR="00015FBA">
        <w:rPr>
          <w:sz w:val="24"/>
          <w:szCs w:val="24"/>
        </w:rPr>
        <w:t xml:space="preserve"> D</w:t>
      </w:r>
    </w:p>
    <w:p w14:paraId="041D8325" w14:textId="289B7B57" w:rsidR="00015FBA" w:rsidRDefault="00DF31C4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hyperlink r:id="rId9" w:history="1">
        <w:r w:rsidRPr="00FC6F78">
          <w:rPr>
            <w:rStyle w:val="Hyperlink"/>
            <w:sz w:val="24"/>
            <w:szCs w:val="24"/>
          </w:rPr>
          <w:t>Pierredkny1@yahoo.com</w:t>
        </w:r>
      </w:hyperlink>
    </w:p>
    <w:p w14:paraId="052B0A52" w14:textId="77777777" w:rsidR="00DF31C4" w:rsidRDefault="00DF31C4" w:rsidP="00923FA0">
      <w:pPr>
        <w:pStyle w:val="ListBullet"/>
        <w:numPr>
          <w:ilvl w:val="0"/>
          <w:numId w:val="0"/>
        </w:numPr>
        <w:spacing w:after="0" w:line="240" w:lineRule="auto"/>
        <w:ind w:left="2376"/>
        <w:rPr>
          <w:sz w:val="24"/>
          <w:szCs w:val="24"/>
        </w:rPr>
      </w:pPr>
    </w:p>
    <w:p w14:paraId="44505275" w14:textId="77777777" w:rsidR="00BD6CFC" w:rsidRDefault="00BD6CFC" w:rsidP="00923FA0">
      <w:pPr>
        <w:pStyle w:val="ListBullet"/>
        <w:numPr>
          <w:ilvl w:val="0"/>
          <w:numId w:val="18"/>
        </w:numPr>
        <w:spacing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Melissa M. </w:t>
      </w:r>
      <w:proofErr w:type="spellStart"/>
      <w:r>
        <w:rPr>
          <w:sz w:val="24"/>
          <w:szCs w:val="24"/>
        </w:rPr>
        <w:t>Salamida</w:t>
      </w:r>
      <w:proofErr w:type="spellEnd"/>
    </w:p>
    <w:p w14:paraId="79C9F6A1" w14:textId="77777777" w:rsidR="00C54CFB" w:rsidRDefault="004F2BA3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r>
        <w:rPr>
          <w:sz w:val="24"/>
          <w:szCs w:val="24"/>
        </w:rPr>
        <w:t xml:space="preserve">Crewing </w:t>
      </w:r>
      <w:r w:rsidR="00C54CFB">
        <w:rPr>
          <w:sz w:val="24"/>
          <w:szCs w:val="24"/>
        </w:rPr>
        <w:t>Manager</w:t>
      </w:r>
    </w:p>
    <w:p w14:paraId="540764B1" w14:textId="11A5BA42" w:rsidR="00C54CFB" w:rsidRDefault="0012087F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hyperlink r:id="rId10" w:history="1">
        <w:r w:rsidRPr="00FC6F78">
          <w:rPr>
            <w:rStyle w:val="Hyperlink"/>
            <w:sz w:val="24"/>
            <w:szCs w:val="24"/>
          </w:rPr>
          <w:t>MMsalamida@upl-ccl.com</w:t>
        </w:r>
      </w:hyperlink>
    </w:p>
    <w:p w14:paraId="099888E6" w14:textId="21210586" w:rsidR="001732A2" w:rsidRDefault="001732A2" w:rsidP="00923FA0">
      <w:pPr>
        <w:pStyle w:val="ListBullet"/>
        <w:numPr>
          <w:ilvl w:val="0"/>
          <w:numId w:val="0"/>
        </w:numPr>
        <w:spacing w:after="0" w:line="240" w:lineRule="auto"/>
        <w:ind w:left="1656"/>
        <w:rPr>
          <w:sz w:val="24"/>
          <w:szCs w:val="24"/>
        </w:rPr>
      </w:pPr>
      <w:r>
        <w:rPr>
          <w:sz w:val="24"/>
          <w:szCs w:val="24"/>
        </w:rPr>
        <w:t>0998961</w:t>
      </w:r>
      <w:r w:rsidR="00042F42">
        <w:rPr>
          <w:sz w:val="24"/>
          <w:szCs w:val="24"/>
        </w:rPr>
        <w:t>0924</w:t>
      </w:r>
    </w:p>
    <w:p w14:paraId="373E4982" w14:textId="77777777" w:rsidR="0012087F" w:rsidRDefault="0012087F" w:rsidP="004F2BA3">
      <w:pPr>
        <w:pStyle w:val="ListBullet"/>
        <w:numPr>
          <w:ilvl w:val="0"/>
          <w:numId w:val="0"/>
        </w:numPr>
        <w:spacing w:after="0"/>
        <w:ind w:left="1656"/>
        <w:rPr>
          <w:sz w:val="24"/>
          <w:szCs w:val="24"/>
        </w:rPr>
      </w:pPr>
    </w:p>
    <w:p w14:paraId="3BB3DB68" w14:textId="3AAEAAD9" w:rsidR="00E7047F" w:rsidRDefault="00DF31C4" w:rsidP="00E7047F">
      <w:pPr>
        <w:pStyle w:val="ListBullet"/>
        <w:numPr>
          <w:ilvl w:val="0"/>
          <w:numId w:val="0"/>
        </w:numPr>
        <w:spacing w:after="0"/>
        <w:ind w:left="216" w:hanging="216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272D38F" w14:textId="4C047BF9" w:rsidR="00476C42" w:rsidRDefault="00476C42" w:rsidP="00686A0A">
      <w:pPr>
        <w:pStyle w:val="ListBullet"/>
        <w:numPr>
          <w:ilvl w:val="0"/>
          <w:numId w:val="0"/>
        </w:numPr>
        <w:spacing w:after="0"/>
        <w:ind w:left="1656"/>
        <w:rPr>
          <w:sz w:val="24"/>
          <w:szCs w:val="24"/>
        </w:rPr>
      </w:pPr>
    </w:p>
    <w:p w14:paraId="708A83F5" w14:textId="4FB623EE" w:rsidR="00355B2E" w:rsidRPr="006B4654" w:rsidRDefault="00355B2E" w:rsidP="00FE63B8">
      <w:pPr>
        <w:pStyle w:val="ListBullet"/>
        <w:numPr>
          <w:ilvl w:val="0"/>
          <w:numId w:val="0"/>
        </w:numPr>
        <w:spacing w:after="0"/>
        <w:ind w:left="216" w:hanging="216"/>
        <w:rPr>
          <w:sz w:val="24"/>
          <w:szCs w:val="24"/>
        </w:rPr>
      </w:pPr>
    </w:p>
    <w:p w14:paraId="78A81559" w14:textId="4566201B" w:rsidR="00D2786F" w:rsidRPr="00D2786F" w:rsidRDefault="00D2786F" w:rsidP="0042028E">
      <w:pPr>
        <w:pStyle w:val="ListBullet"/>
        <w:numPr>
          <w:ilvl w:val="0"/>
          <w:numId w:val="0"/>
        </w:numPr>
        <w:ind w:left="936"/>
        <w:rPr>
          <w:b/>
          <w:bCs/>
          <w:sz w:val="24"/>
          <w:szCs w:val="24"/>
        </w:rPr>
      </w:pPr>
    </w:p>
    <w:p w14:paraId="6797D82B" w14:textId="6347F416" w:rsidR="00D2786F" w:rsidRDefault="00D2786F" w:rsidP="0042028E">
      <w:pPr>
        <w:pStyle w:val="ListBullet"/>
        <w:numPr>
          <w:ilvl w:val="0"/>
          <w:numId w:val="0"/>
        </w:numPr>
        <w:ind w:left="936"/>
      </w:pPr>
    </w:p>
    <w:p w14:paraId="6B533FB5" w14:textId="0CF94CEC" w:rsidR="00F853C0" w:rsidRDefault="00F853C0" w:rsidP="0042028E">
      <w:pPr>
        <w:pStyle w:val="ListBullet"/>
        <w:numPr>
          <w:ilvl w:val="0"/>
          <w:numId w:val="0"/>
        </w:numPr>
        <w:ind w:left="216"/>
      </w:pPr>
    </w:p>
    <w:p w14:paraId="5308BDB2" w14:textId="77777777" w:rsidR="00F853C0" w:rsidRDefault="00F853C0">
      <w:r>
        <w:br w:type="page"/>
      </w:r>
    </w:p>
    <w:p w14:paraId="781D0943" w14:textId="77777777" w:rsidR="008115E5" w:rsidRDefault="008115E5" w:rsidP="0042028E">
      <w:pPr>
        <w:pStyle w:val="ListBullet"/>
        <w:numPr>
          <w:ilvl w:val="0"/>
          <w:numId w:val="0"/>
        </w:numPr>
        <w:ind w:left="216"/>
      </w:pPr>
    </w:p>
    <w:sectPr w:rsidR="008115E5" w:rsidSect="00691927">
      <w:headerReference w:type="default" r:id="rId11"/>
      <w:footerReference w:type="default" r:id="rId12"/>
      <w:headerReference w:type="first" r:id="rId13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67D58" w14:textId="77777777" w:rsidR="00470F54" w:rsidRDefault="00470F54">
      <w:r>
        <w:separator/>
      </w:r>
    </w:p>
  </w:endnote>
  <w:endnote w:type="continuationSeparator" w:id="0">
    <w:p w14:paraId="17EF7180" w14:textId="77777777" w:rsidR="00470F54" w:rsidRDefault="0047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B4D99" w14:textId="77777777" w:rsidR="008115E5" w:rsidRDefault="0069192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B65CB" w14:textId="77777777" w:rsidR="00470F54" w:rsidRDefault="00470F54">
      <w:r>
        <w:separator/>
      </w:r>
    </w:p>
  </w:footnote>
  <w:footnote w:type="continuationSeparator" w:id="0">
    <w:p w14:paraId="515829A5" w14:textId="77777777" w:rsidR="00470F54" w:rsidRDefault="00470F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07A69" w14:textId="77777777" w:rsidR="008115E5" w:rsidRDefault="00691927">
    <w:r>
      <w:rPr>
        <w:noProof/>
        <w:lang w:eastAsia="zh-TW" w:bidi="hi-IN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D43C6AD" wp14:editId="2C29C5FF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17D9ADC0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ABCC4" w14:textId="77777777" w:rsidR="008115E5" w:rsidRDefault="00691927">
    <w:r>
      <w:rPr>
        <w:noProof/>
        <w:lang w:eastAsia="zh-TW" w:bidi="hi-IN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599D97BC" wp14:editId="0DD2E7C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13A1E0" w14:textId="77777777" w:rsidR="008115E5" w:rsidRDefault="008115E5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599D97BC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6F13A1E0" w14:textId="77777777" w:rsidR="008115E5" w:rsidRDefault="008115E5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EAB4EE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96CA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445D8A"/>
    <w:multiLevelType w:val="hybridMultilevel"/>
    <w:tmpl w:val="B1BAC52C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F522E9"/>
    <w:multiLevelType w:val="hybridMultilevel"/>
    <w:tmpl w:val="17EE8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7F53E2"/>
    <w:multiLevelType w:val="hybridMultilevel"/>
    <w:tmpl w:val="4B32437C"/>
    <w:lvl w:ilvl="0" w:tplc="0409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6" w15:restartNumberingAfterBreak="0">
    <w:nsid w:val="796E4F68"/>
    <w:multiLevelType w:val="hybridMultilevel"/>
    <w:tmpl w:val="98CC3ABE"/>
    <w:lvl w:ilvl="0" w:tplc="0409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num w:numId="1" w16cid:durableId="1015500009">
    <w:abstractNumId w:val="9"/>
  </w:num>
  <w:num w:numId="2" w16cid:durableId="179323380">
    <w:abstractNumId w:val="12"/>
  </w:num>
  <w:num w:numId="3" w16cid:durableId="1970354148">
    <w:abstractNumId w:val="10"/>
  </w:num>
  <w:num w:numId="4" w16cid:durableId="2013872775">
    <w:abstractNumId w:val="7"/>
  </w:num>
  <w:num w:numId="5" w16cid:durableId="413554250">
    <w:abstractNumId w:val="6"/>
  </w:num>
  <w:num w:numId="6" w16cid:durableId="1770587349">
    <w:abstractNumId w:val="5"/>
  </w:num>
  <w:num w:numId="7" w16cid:durableId="1387224256">
    <w:abstractNumId w:val="4"/>
  </w:num>
  <w:num w:numId="8" w16cid:durableId="1096902390">
    <w:abstractNumId w:val="8"/>
  </w:num>
  <w:num w:numId="9" w16cid:durableId="1869367037">
    <w:abstractNumId w:val="3"/>
  </w:num>
  <w:num w:numId="10" w16cid:durableId="541788140">
    <w:abstractNumId w:val="2"/>
  </w:num>
  <w:num w:numId="11" w16cid:durableId="897087247">
    <w:abstractNumId w:val="1"/>
  </w:num>
  <w:num w:numId="12" w16cid:durableId="983005022">
    <w:abstractNumId w:val="0"/>
  </w:num>
  <w:num w:numId="13" w16cid:durableId="1004942449">
    <w:abstractNumId w:val="14"/>
  </w:num>
  <w:num w:numId="14" w16cid:durableId="250548537">
    <w:abstractNumId w:val="9"/>
  </w:num>
  <w:num w:numId="15" w16cid:durableId="2085563486">
    <w:abstractNumId w:val="13"/>
  </w:num>
  <w:num w:numId="16" w16cid:durableId="1430813492">
    <w:abstractNumId w:val="11"/>
  </w:num>
  <w:num w:numId="17" w16cid:durableId="192690879">
    <w:abstractNumId w:val="15"/>
  </w:num>
  <w:num w:numId="18" w16cid:durableId="1079427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attachedTemplate r:id="rId1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10"/>
    <w:rsid w:val="00015FBA"/>
    <w:rsid w:val="00040D5E"/>
    <w:rsid w:val="000416DB"/>
    <w:rsid w:val="00042F42"/>
    <w:rsid w:val="00057677"/>
    <w:rsid w:val="0006520D"/>
    <w:rsid w:val="00077F37"/>
    <w:rsid w:val="000A55B5"/>
    <w:rsid w:val="000B3C0C"/>
    <w:rsid w:val="000D46D4"/>
    <w:rsid w:val="000E2CFE"/>
    <w:rsid w:val="000F16C4"/>
    <w:rsid w:val="0012087F"/>
    <w:rsid w:val="001505DC"/>
    <w:rsid w:val="001567F4"/>
    <w:rsid w:val="001732A2"/>
    <w:rsid w:val="001B6CE2"/>
    <w:rsid w:val="001E7DCA"/>
    <w:rsid w:val="001F4F62"/>
    <w:rsid w:val="001F5BD3"/>
    <w:rsid w:val="00222910"/>
    <w:rsid w:val="002248F0"/>
    <w:rsid w:val="0023180D"/>
    <w:rsid w:val="00271DCB"/>
    <w:rsid w:val="0027591D"/>
    <w:rsid w:val="0028312B"/>
    <w:rsid w:val="002924E1"/>
    <w:rsid w:val="002B54DB"/>
    <w:rsid w:val="002C734B"/>
    <w:rsid w:val="002E4742"/>
    <w:rsid w:val="002E59E8"/>
    <w:rsid w:val="00355265"/>
    <w:rsid w:val="00355B2E"/>
    <w:rsid w:val="003602F1"/>
    <w:rsid w:val="0036314F"/>
    <w:rsid w:val="00386193"/>
    <w:rsid w:val="00396347"/>
    <w:rsid w:val="003A62C3"/>
    <w:rsid w:val="003C4A50"/>
    <w:rsid w:val="003D745D"/>
    <w:rsid w:val="003F0777"/>
    <w:rsid w:val="00414C7A"/>
    <w:rsid w:val="0042028E"/>
    <w:rsid w:val="00435013"/>
    <w:rsid w:val="0044131F"/>
    <w:rsid w:val="00467D57"/>
    <w:rsid w:val="00470F54"/>
    <w:rsid w:val="0047560A"/>
    <w:rsid w:val="00476C42"/>
    <w:rsid w:val="004F2BA3"/>
    <w:rsid w:val="00525CA3"/>
    <w:rsid w:val="00526A18"/>
    <w:rsid w:val="005530D7"/>
    <w:rsid w:val="005534DE"/>
    <w:rsid w:val="0056274F"/>
    <w:rsid w:val="0056418F"/>
    <w:rsid w:val="00565181"/>
    <w:rsid w:val="00575583"/>
    <w:rsid w:val="00582DCE"/>
    <w:rsid w:val="00590449"/>
    <w:rsid w:val="00596842"/>
    <w:rsid w:val="005A5D71"/>
    <w:rsid w:val="005B3D68"/>
    <w:rsid w:val="005C2AAA"/>
    <w:rsid w:val="005D43CD"/>
    <w:rsid w:val="005E7D67"/>
    <w:rsid w:val="005F3314"/>
    <w:rsid w:val="005F521E"/>
    <w:rsid w:val="00606B98"/>
    <w:rsid w:val="00664FC0"/>
    <w:rsid w:val="006660BA"/>
    <w:rsid w:val="006734C0"/>
    <w:rsid w:val="00674190"/>
    <w:rsid w:val="00686A0A"/>
    <w:rsid w:val="00691927"/>
    <w:rsid w:val="006B2A3F"/>
    <w:rsid w:val="006B4654"/>
    <w:rsid w:val="006C1002"/>
    <w:rsid w:val="006E14D5"/>
    <w:rsid w:val="0072211B"/>
    <w:rsid w:val="007400AE"/>
    <w:rsid w:val="00745A51"/>
    <w:rsid w:val="00762AFB"/>
    <w:rsid w:val="00763931"/>
    <w:rsid w:val="007D5F62"/>
    <w:rsid w:val="007E68AE"/>
    <w:rsid w:val="008115E5"/>
    <w:rsid w:val="008338FF"/>
    <w:rsid w:val="00863B7A"/>
    <w:rsid w:val="00876A6A"/>
    <w:rsid w:val="008B11B8"/>
    <w:rsid w:val="008C162A"/>
    <w:rsid w:val="008C6922"/>
    <w:rsid w:val="008D4836"/>
    <w:rsid w:val="0091165B"/>
    <w:rsid w:val="00914272"/>
    <w:rsid w:val="00923FA0"/>
    <w:rsid w:val="00994548"/>
    <w:rsid w:val="00995A22"/>
    <w:rsid w:val="009D2139"/>
    <w:rsid w:val="009D3BEF"/>
    <w:rsid w:val="009D4361"/>
    <w:rsid w:val="009D4FD7"/>
    <w:rsid w:val="009F54AA"/>
    <w:rsid w:val="00A139DD"/>
    <w:rsid w:val="00A439BF"/>
    <w:rsid w:val="00A9340C"/>
    <w:rsid w:val="00A9399B"/>
    <w:rsid w:val="00A94A3D"/>
    <w:rsid w:val="00AE5454"/>
    <w:rsid w:val="00B332EB"/>
    <w:rsid w:val="00B474E6"/>
    <w:rsid w:val="00B56FB1"/>
    <w:rsid w:val="00B57E96"/>
    <w:rsid w:val="00BD2E44"/>
    <w:rsid w:val="00BD4AC1"/>
    <w:rsid w:val="00BD6CFC"/>
    <w:rsid w:val="00C010F1"/>
    <w:rsid w:val="00C116AF"/>
    <w:rsid w:val="00C34C2B"/>
    <w:rsid w:val="00C3674B"/>
    <w:rsid w:val="00C53B07"/>
    <w:rsid w:val="00C54CFB"/>
    <w:rsid w:val="00C601D3"/>
    <w:rsid w:val="00C60F8B"/>
    <w:rsid w:val="00C62232"/>
    <w:rsid w:val="00C63B48"/>
    <w:rsid w:val="00C67E2A"/>
    <w:rsid w:val="00C85357"/>
    <w:rsid w:val="00C90FF7"/>
    <w:rsid w:val="00C94826"/>
    <w:rsid w:val="00C95587"/>
    <w:rsid w:val="00CE12BB"/>
    <w:rsid w:val="00CE6A95"/>
    <w:rsid w:val="00D2786F"/>
    <w:rsid w:val="00D3573F"/>
    <w:rsid w:val="00D42996"/>
    <w:rsid w:val="00D83058"/>
    <w:rsid w:val="00D83FFD"/>
    <w:rsid w:val="00DB1609"/>
    <w:rsid w:val="00DF31C4"/>
    <w:rsid w:val="00DF589F"/>
    <w:rsid w:val="00E7047F"/>
    <w:rsid w:val="00E8257A"/>
    <w:rsid w:val="00F2119E"/>
    <w:rsid w:val="00F244D9"/>
    <w:rsid w:val="00F3035A"/>
    <w:rsid w:val="00F351F1"/>
    <w:rsid w:val="00F3545F"/>
    <w:rsid w:val="00F66092"/>
    <w:rsid w:val="00F77D0B"/>
    <w:rsid w:val="00F853C0"/>
    <w:rsid w:val="00F93A53"/>
    <w:rsid w:val="00F96C7D"/>
    <w:rsid w:val="00FA3C22"/>
    <w:rsid w:val="00FC157B"/>
    <w:rsid w:val="00FD0430"/>
    <w:rsid w:val="00FE63B8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35915"/>
  <w15:chartTrackingRefBased/>
  <w15:docId w15:val="{A9C0076B-4914-354E-9969-F8EA0711D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2C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BD4AC1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4AC1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351F1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1F1"/>
    <w:rPr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F351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sephsanjuan@yahoo.com" TargetMode="External" /><Relationship Id="rId13" Type="http://schemas.openxmlformats.org/officeDocument/2006/relationships/header" Target="head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1.xml" /><Relationship Id="rId5" Type="http://schemas.openxmlformats.org/officeDocument/2006/relationships/webSettings" Target="webSettings.xml" /><Relationship Id="rId15" Type="http://schemas.openxmlformats.org/officeDocument/2006/relationships/glossaryDocument" Target="glossary/document.xml" /><Relationship Id="rId10" Type="http://schemas.openxmlformats.org/officeDocument/2006/relationships/hyperlink" Target="mailto:MMsalamida@upl-ccl.com" TargetMode="External" /><Relationship Id="rId4" Type="http://schemas.openxmlformats.org/officeDocument/2006/relationships/settings" Target="settings.xml" /><Relationship Id="rId9" Type="http://schemas.openxmlformats.org/officeDocument/2006/relationships/hyperlink" Target="mailto:Pierredkny1@yahoo.com" TargetMode="External" /><Relationship Id="rId14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1FCB722D-CFE4-9F42-8B1E-A1CE1B01C305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EB461A89679A9459BEF5759383855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0ADC6C-3380-4A45-ADBD-F4027D49D096}"/>
      </w:docPartPr>
      <w:docPartBody>
        <w:p w:rsidR="00285EA1" w:rsidRDefault="00000000">
          <w:pPr>
            <w:pStyle w:val="EEB461A89679A9459BEF57593838553E"/>
          </w:pPr>
          <w:r>
            <w:t>Objective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173293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F93"/>
    <w:rsid w:val="00285EA1"/>
    <w:rsid w:val="009C0D96"/>
    <w:rsid w:val="00EF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B461A89679A9459BEF57593838553E">
    <w:name w:val="EEB461A89679A9459BEF57593838553E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kern w:val="0"/>
      <w:sz w:val="20"/>
      <w:szCs w:val="20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1BC31-05A1-4862-8BF6-6BE04D84EAD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%7b1FCB722D-CFE4-9F42-8B1E-A1CE1B01C305%7dtf50002018.dotx</Template>
  <TotalTime>78</TotalTime>
  <Pages>3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155</cp:revision>
  <dcterms:created xsi:type="dcterms:W3CDTF">2023-09-19T07:20:00Z</dcterms:created>
  <dcterms:modified xsi:type="dcterms:W3CDTF">2023-09-19T08:38:00Z</dcterms:modified>
</cp:coreProperties>
</file>